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8D35" w14:textId="675EC1BB" w:rsidR="00E63EFB" w:rsidRPr="00F824E2" w:rsidRDefault="009A6566" w:rsidP="6A463EA2">
      <w:pPr>
        <w:rPr>
          <w:rFonts w:ascii="Avenir LT Std 35 Light" w:eastAsia="Avenir LT Std 35 Light" w:hAnsi="Avenir LT Std 35 Light" w:cs="Avenir LT Std 35 Light"/>
          <w:b/>
          <w:bCs/>
        </w:rPr>
      </w:pPr>
      <w:r w:rsidRPr="00F824E2">
        <w:rPr>
          <w:b/>
          <w:bCs/>
          <w:noProof/>
        </w:rPr>
        <w:drawing>
          <wp:anchor distT="0" distB="0" distL="114300" distR="114300" simplePos="0" relativeHeight="251658241" behindDoc="1" locked="0" layoutInCell="1" allowOverlap="1" wp14:anchorId="3E5F7E41" wp14:editId="0E5D2DDE">
            <wp:simplePos x="0" y="0"/>
            <wp:positionH relativeFrom="page">
              <wp:posOffset>5953125</wp:posOffset>
            </wp:positionH>
            <wp:positionV relativeFrom="paragraph">
              <wp:posOffset>-273050</wp:posOffset>
            </wp:positionV>
            <wp:extent cx="1291550" cy="1054160"/>
            <wp:effectExtent l="0" t="0" r="4445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9429" cy="1060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6A1" w:rsidRPr="00F824E2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E98695D" wp14:editId="3077BF02">
                <wp:simplePos x="0" y="0"/>
                <wp:positionH relativeFrom="column">
                  <wp:posOffset>-927100</wp:posOffset>
                </wp:positionH>
                <wp:positionV relativeFrom="paragraph">
                  <wp:posOffset>-1571625</wp:posOffset>
                </wp:positionV>
                <wp:extent cx="7740650" cy="10951633"/>
                <wp:effectExtent l="0" t="0" r="0" b="2540"/>
                <wp:wrapNone/>
                <wp:docPr id="314203117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40650" cy="10951633"/>
                          <a:chOff x="0" y="0"/>
                          <a:chExt cx="7740650" cy="10951633"/>
                        </a:xfrm>
                      </wpg:grpSpPr>
                      <wps:wsp>
                        <wps:cNvPr id="1068787137" name="Rectangle 1068787137"/>
                        <wps:cNvSpPr/>
                        <wps:spPr>
                          <a:xfrm>
                            <a:off x="12700" y="0"/>
                            <a:ext cx="7727950" cy="1068779"/>
                          </a:xfrm>
                          <a:prstGeom prst="rect">
                            <a:avLst/>
                          </a:prstGeom>
                          <a:solidFill>
                            <a:srgbClr val="11477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4694678" name="Rectangle 2024694678"/>
                        <wps:cNvSpPr/>
                        <wps:spPr>
                          <a:xfrm>
                            <a:off x="12700" y="1007533"/>
                            <a:ext cx="427355" cy="3255711"/>
                          </a:xfrm>
                          <a:prstGeom prst="rect">
                            <a:avLst/>
                          </a:prstGeom>
                          <a:solidFill>
                            <a:srgbClr val="11477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2033764" name="Rectangle 952033764"/>
                        <wps:cNvSpPr/>
                        <wps:spPr>
                          <a:xfrm>
                            <a:off x="12700" y="3877733"/>
                            <a:ext cx="427355" cy="3248025"/>
                          </a:xfrm>
                          <a:prstGeom prst="rect">
                            <a:avLst/>
                          </a:prstGeom>
                          <a:solidFill>
                            <a:srgbClr val="F3CF2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7896519" name="Rectangle 1147896519"/>
                        <wps:cNvSpPr/>
                        <wps:spPr>
                          <a:xfrm>
                            <a:off x="0" y="7124700"/>
                            <a:ext cx="439420" cy="3826933"/>
                          </a:xfrm>
                          <a:prstGeom prst="rect">
                            <a:avLst/>
                          </a:prstGeom>
                          <a:solidFill>
                            <a:srgbClr val="B542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 w14:anchorId="4F3C190A">
              <v:group id="Group 8" style="position:absolute;margin-left:-73pt;margin-top:-123.75pt;width:609.5pt;height:862.35pt;z-index:251658240" coordsize="77406,109516" o:spid="_x0000_s1026" w14:anchorId="31B8D04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">
                <v:rect id="Rectangle 1068787137" style="position:absolute;left:127;width:77279;height:10687;visibility:visible;mso-wrap-style:square;v-text-anchor:middle" o:spid="_x0000_s1027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"/>
                <v:rect id="Rectangle 2024694678" style="position:absolute;left:127;top:10075;width:4273;height:32557;visibility:visible;mso-wrap-style:square;v-text-anchor:middle" o:spid="_x0000_s1028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"/>
                <v:rect id="Rectangle 952033764" style="position:absolute;left:127;top:38777;width:4273;height:32480;visibility:visible;mso-wrap-style:square;v-text-anchor:middle" o:spid="_x0000_s1029" fillcolor="#f3cf20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"/>
                <v:rect id="Rectangle 1147896519" style="position:absolute;top:71247;width:4394;height:38269;visibility:visible;mso-wrap-style:square;v-text-anchor:middle" o:spid="_x0000_s1030" fillcolor="#b5423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"/>
              </v:group>
            </w:pict>
          </mc:Fallback>
        </mc:AlternateContent>
      </w:r>
    </w:p>
    <w:p w14:paraId="455AFDB9" w14:textId="4A4DE091" w:rsidR="00187512" w:rsidRPr="00F824E2" w:rsidRDefault="00187512" w:rsidP="00187512"/>
    <w:p w14:paraId="4EC48962" w14:textId="77777777" w:rsidR="00187512" w:rsidRPr="00F824E2" w:rsidRDefault="00187512" w:rsidP="00187512"/>
    <w:p w14:paraId="64D75302" w14:textId="77777777" w:rsidR="00187512" w:rsidRPr="00F824E2" w:rsidRDefault="00187512" w:rsidP="00187512"/>
    <w:p w14:paraId="48238429" w14:textId="77777777" w:rsidR="00492190" w:rsidRPr="00F824E2" w:rsidRDefault="00BE36A1" w:rsidP="008C536D">
      <w:pPr>
        <w:spacing w:line="276" w:lineRule="auto"/>
        <w:ind w:right="1088"/>
        <w:rPr>
          <w:rFonts w:ascii="Avenir LT Std 35 Light" w:hAnsi="Avenir LT Std 35 Light"/>
          <w:b/>
          <w:bCs/>
          <w:sz w:val="44"/>
          <w:szCs w:val="44"/>
          <w:lang w:val="en-US"/>
        </w:rPr>
      </w:pPr>
      <w:r w:rsidRPr="00F824E2">
        <w:rPr>
          <w:rFonts w:ascii="Avenir LT Std 35 Light" w:hAnsi="Avenir LT Std 35 Light"/>
          <w:b/>
          <w:bCs/>
          <w:sz w:val="44"/>
          <w:szCs w:val="44"/>
          <w:lang w:val="en-US"/>
        </w:rPr>
        <w:t>Disability Action Plan</w:t>
      </w:r>
      <w:r w:rsidR="0003101A" w:rsidRPr="00F824E2">
        <w:rPr>
          <w:rFonts w:ascii="Avenir LT Std 35 Light" w:hAnsi="Avenir LT Std 35 Light"/>
          <w:b/>
          <w:bCs/>
          <w:sz w:val="44"/>
          <w:szCs w:val="44"/>
          <w:lang w:val="en-US"/>
        </w:rPr>
        <w:t>:</w:t>
      </w:r>
      <w:r w:rsidRPr="00F824E2">
        <w:rPr>
          <w:rFonts w:ascii="Avenir LT Std 35 Light" w:hAnsi="Avenir LT Std 35 Light"/>
          <w:b/>
          <w:bCs/>
          <w:sz w:val="44"/>
          <w:szCs w:val="44"/>
          <w:lang w:val="en-US"/>
        </w:rPr>
        <w:t xml:space="preserve"> </w:t>
      </w:r>
    </w:p>
    <w:p w14:paraId="1E489A16" w14:textId="6C2E5298" w:rsidR="00D13110" w:rsidRPr="00F824E2" w:rsidRDefault="00D13110" w:rsidP="008C536D">
      <w:pPr>
        <w:spacing w:line="276" w:lineRule="auto"/>
        <w:ind w:right="1088"/>
        <w:rPr>
          <w:rFonts w:ascii="Avenir LT Std 35 Light" w:hAnsi="Avenir LT Std 35 Light"/>
          <w:b/>
          <w:bCs/>
          <w:sz w:val="44"/>
          <w:szCs w:val="44"/>
          <w:lang w:val="en-US"/>
        </w:rPr>
      </w:pPr>
      <w:r w:rsidRPr="00F824E2">
        <w:rPr>
          <w:rFonts w:ascii="Avenir LT Std 35 Light" w:hAnsi="Avenir LT Std 35 Light"/>
          <w:b/>
          <w:bCs/>
          <w:sz w:val="44"/>
          <w:szCs w:val="44"/>
          <w:lang w:val="en-US"/>
        </w:rPr>
        <w:t xml:space="preserve">Discussion Paper </w:t>
      </w:r>
    </w:p>
    <w:p w14:paraId="1A0BDE6F" w14:textId="77777777" w:rsidR="00794D21" w:rsidRPr="00F824E2" w:rsidRDefault="00794D21" w:rsidP="008C536D">
      <w:pPr>
        <w:spacing w:line="276" w:lineRule="auto"/>
        <w:ind w:right="1088"/>
        <w:rPr>
          <w:rFonts w:ascii="Avenir LT Std 35 Light" w:hAnsi="Avenir LT Std 35 Light"/>
          <w:b/>
          <w:bCs/>
          <w:sz w:val="44"/>
          <w:szCs w:val="44"/>
          <w:lang w:val="en-US"/>
        </w:rPr>
      </w:pPr>
    </w:p>
    <w:p w14:paraId="2B630E36" w14:textId="2FFA980D" w:rsidR="00794D21" w:rsidRPr="00F824E2" w:rsidRDefault="00740BEF" w:rsidP="008C536D">
      <w:pPr>
        <w:spacing w:line="276" w:lineRule="auto"/>
        <w:ind w:right="1088"/>
        <w:rPr>
          <w:rFonts w:ascii="Avenir LT Std 35 Light" w:hAnsi="Avenir LT Std 35 Light"/>
          <w:b/>
          <w:bCs/>
          <w:sz w:val="44"/>
          <w:szCs w:val="44"/>
          <w:lang w:val="en-US"/>
        </w:rPr>
      </w:pPr>
      <w:r w:rsidRPr="00F824E2">
        <w:rPr>
          <w:rFonts w:ascii="Avenir LT Std 35 Light" w:hAnsi="Avenir LT Std 35 Light"/>
          <w:b/>
          <w:bCs/>
          <w:sz w:val="44"/>
          <w:szCs w:val="44"/>
          <w:lang w:val="en-US"/>
        </w:rPr>
        <w:t>Plain Language Summary</w:t>
      </w:r>
    </w:p>
    <w:p w14:paraId="79E0CBEC" w14:textId="51D203F3" w:rsidR="00187512" w:rsidRPr="00F824E2" w:rsidRDefault="00187512" w:rsidP="00187512"/>
    <w:p w14:paraId="3FFC282D" w14:textId="30260DF1" w:rsidR="00187512" w:rsidRPr="00F824E2" w:rsidRDefault="00187512" w:rsidP="00187512"/>
    <w:p w14:paraId="26C8FBBE" w14:textId="77777777" w:rsidR="008C536D" w:rsidRPr="00F824E2" w:rsidRDefault="008C536D" w:rsidP="00187512"/>
    <w:p w14:paraId="316DFB84" w14:textId="77777777" w:rsidR="008C536D" w:rsidRPr="00F824E2" w:rsidRDefault="008C536D" w:rsidP="00187512"/>
    <w:p w14:paraId="479E2189" w14:textId="6A34E6F0" w:rsidR="00187512" w:rsidRPr="00F824E2" w:rsidRDefault="00187512" w:rsidP="00187512"/>
    <w:p w14:paraId="6766E817" w14:textId="0A8B9058" w:rsidR="008C536D" w:rsidRPr="00F824E2" w:rsidRDefault="007B6D0B" w:rsidP="0065481E">
      <w:pPr>
        <w:pBdr>
          <w:bottom w:val="single" w:sz="4" w:space="1" w:color="002060"/>
        </w:pBdr>
        <w:rPr>
          <w:rFonts w:ascii="Avenir LT Std 45 Book" w:hAnsi="Avenir LT Std 45 Book" w:cs="Arial"/>
          <w:sz w:val="32"/>
          <w:szCs w:val="32"/>
        </w:rPr>
      </w:pPr>
      <w:r w:rsidRPr="00F824E2">
        <w:rPr>
          <w:rFonts w:ascii="Avenir LT Std 45 Book" w:hAnsi="Avenir LT Std 45 Book" w:cs="Arial"/>
          <w:sz w:val="32"/>
          <w:szCs w:val="32"/>
        </w:rPr>
        <w:t>June</w:t>
      </w:r>
      <w:r w:rsidR="00DB56DB" w:rsidRPr="00F824E2">
        <w:rPr>
          <w:rFonts w:ascii="Avenir LT Std 45 Book" w:hAnsi="Avenir LT Std 45 Book" w:cs="Arial"/>
          <w:sz w:val="32"/>
          <w:szCs w:val="32"/>
        </w:rPr>
        <w:t xml:space="preserve"> 202</w:t>
      </w:r>
      <w:r w:rsidR="00A12DC0" w:rsidRPr="00F824E2">
        <w:rPr>
          <w:rFonts w:ascii="Avenir LT Std 45 Book" w:hAnsi="Avenir LT Std 45 Book" w:cs="Arial"/>
          <w:sz w:val="32"/>
          <w:szCs w:val="32"/>
        </w:rPr>
        <w:t>6</w:t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ab/>
      </w:r>
      <w:r w:rsidR="00D62498" w:rsidRPr="00F824E2">
        <w:rPr>
          <w:rFonts w:ascii="Avenir LT Std 45 Book" w:hAnsi="Avenir LT Std 45 Book" w:cs="Arial"/>
          <w:sz w:val="32"/>
          <w:szCs w:val="32"/>
        </w:rPr>
        <w:tab/>
      </w:r>
      <w:r w:rsidR="00A0053B" w:rsidRPr="00F824E2">
        <w:rPr>
          <w:rFonts w:ascii="Avenir LT Std 45 Book" w:hAnsi="Avenir LT Std 45 Book" w:cs="Arial"/>
          <w:sz w:val="32"/>
          <w:szCs w:val="32"/>
        </w:rPr>
        <w:t xml:space="preserve"> </w:t>
      </w:r>
    </w:p>
    <w:p w14:paraId="07F9BD9E" w14:textId="77777777" w:rsidR="009D1721" w:rsidRPr="00F824E2" w:rsidRDefault="009D1721" w:rsidP="002C40C7">
      <w:pPr>
        <w:rPr>
          <w:rFonts w:ascii="Avenir LT Std 45 Book" w:hAnsi="Avenir LT Std 45 Book" w:cs="Arial"/>
          <w:sz w:val="20"/>
          <w:szCs w:val="20"/>
        </w:rPr>
      </w:pPr>
    </w:p>
    <w:p w14:paraId="04046AE5" w14:textId="77777777" w:rsidR="009D1721" w:rsidRPr="00F824E2" w:rsidRDefault="009D1721">
      <w:pPr>
        <w:rPr>
          <w:rFonts w:ascii="Avenir LT Std 45 Book" w:hAnsi="Avenir LT Std 45 Book" w:cs="Arial"/>
          <w:sz w:val="20"/>
          <w:szCs w:val="20"/>
        </w:rPr>
      </w:pPr>
      <w:r w:rsidRPr="00F824E2">
        <w:rPr>
          <w:rFonts w:ascii="Avenir LT Std 45 Book" w:hAnsi="Avenir LT Std 45 Book" w:cs="Arial"/>
          <w:sz w:val="20"/>
          <w:szCs w:val="20"/>
        </w:rPr>
        <w:br w:type="page"/>
      </w:r>
    </w:p>
    <w:p w14:paraId="387E2CDA" w14:textId="77777777" w:rsidR="00F824E2" w:rsidRDefault="00F824E2" w:rsidP="00185F91">
      <w:pPr>
        <w:rPr>
          <w:rFonts w:ascii="Segoe UI Emoji" w:hAnsi="Segoe UI Emoji" w:cs="Segoe UI Emoji"/>
          <w:b/>
          <w:bCs/>
          <w:sz w:val="28"/>
          <w:szCs w:val="28"/>
        </w:rPr>
      </w:pPr>
    </w:p>
    <w:p w14:paraId="7AC85578" w14:textId="2292F6D8" w:rsidR="74F472BC" w:rsidRDefault="74F472BC" w:rsidP="5382B79F">
      <w:pPr>
        <w:rPr>
          <w:rFonts w:ascii="Avenir LT Std 45 Book" w:eastAsia="Avenir LT Std 45 Book" w:hAnsi="Avenir LT Std 45 Book" w:cs="Avenir LT Std 45 Book"/>
          <w:b/>
          <w:bCs/>
          <w:sz w:val="36"/>
          <w:szCs w:val="36"/>
        </w:rPr>
      </w:pPr>
      <w:r w:rsidRPr="5382B79F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What is this about?</w:t>
      </w:r>
    </w:p>
    <w:p w14:paraId="5E36A6E1" w14:textId="77777777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Ararat Rural City Council wants to make the community:</w:t>
      </w:r>
    </w:p>
    <w:p w14:paraId="034C5C46" w14:textId="2910D543" w:rsidR="74F472BC" w:rsidRDefault="74F472BC" w:rsidP="07E6F5A7">
      <w:pPr>
        <w:pStyle w:val="ListParagraph"/>
        <w:numPr>
          <w:ilvl w:val="0"/>
          <w:numId w:val="15"/>
        </w:numPr>
        <w:spacing w:line="360" w:lineRule="auto"/>
        <w:rPr>
          <w:rFonts w:ascii="Avenir LT Std 45 Book" w:eastAsia="Avenir LT Std 45 Book" w:hAnsi="Avenir LT Std 45 Book" w:cs="Avenir LT Std 45 Book"/>
          <w:sz w:val="28"/>
          <w:szCs w:val="28"/>
        </w:rPr>
      </w:pPr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>More welcoming</w:t>
      </w:r>
    </w:p>
    <w:p w14:paraId="29E4DDB3" w14:textId="57AEECB8" w:rsidR="74F472BC" w:rsidRDefault="7C9D82D2" w:rsidP="07E6F5A7">
      <w:pPr>
        <w:pStyle w:val="ListParagraph"/>
        <w:numPr>
          <w:ilvl w:val="0"/>
          <w:numId w:val="15"/>
        </w:numPr>
        <w:spacing w:line="360" w:lineRule="auto"/>
        <w:rPr>
          <w:rFonts w:ascii="Avenir LT Std 45 Book" w:eastAsia="Avenir LT Std 45 Book" w:hAnsi="Avenir LT Std 45 Book" w:cs="Avenir LT Std 45 Book"/>
          <w:sz w:val="28"/>
          <w:szCs w:val="28"/>
        </w:rPr>
      </w:pPr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>Easier to use</w:t>
      </w:r>
    </w:p>
    <w:p w14:paraId="43778ED5" w14:textId="66650249" w:rsidR="74F472BC" w:rsidRDefault="74F472BC" w:rsidP="07E6F5A7">
      <w:pPr>
        <w:pStyle w:val="ListParagraph"/>
        <w:numPr>
          <w:ilvl w:val="0"/>
          <w:numId w:val="15"/>
        </w:numPr>
        <w:spacing w:line="360" w:lineRule="auto"/>
        <w:rPr>
          <w:rFonts w:ascii="Avenir LT Std 45 Book" w:eastAsia="Avenir LT Std 45 Book" w:hAnsi="Avenir LT Std 45 Book" w:cs="Avenir LT Std 45 Book"/>
          <w:sz w:val="28"/>
          <w:szCs w:val="28"/>
        </w:rPr>
      </w:pPr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Fair </w:t>
      </w:r>
      <w:proofErr w:type="gramStart"/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>for</w:t>
      </w:r>
      <w:proofErr w:type="gramEnd"/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 everyone</w:t>
      </w:r>
    </w:p>
    <w:p w14:paraId="0B991881" w14:textId="67851123" w:rsidR="07E6F5A7" w:rsidRDefault="07E6F5A7" w:rsidP="07E6F5A7">
      <w:pPr>
        <w:pStyle w:val="ListParagraph"/>
        <w:rPr>
          <w:rFonts w:ascii="Avenir LT Std 45 Book" w:eastAsia="Avenir LT Std 45 Book" w:hAnsi="Avenir LT Std 45 Book" w:cs="Avenir LT Std 45 Book"/>
          <w:sz w:val="28"/>
          <w:szCs w:val="28"/>
        </w:rPr>
      </w:pPr>
    </w:p>
    <w:p w14:paraId="7C4DBAEF" w14:textId="663E5A2A" w:rsidR="002542EA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This includes people with disability.</w:t>
      </w:r>
    </w:p>
    <w:p w14:paraId="40A14C75" w14:textId="77777777" w:rsidR="00A903B8" w:rsidRPr="00F824E2" w:rsidRDefault="00A903B8" w:rsidP="00F824E2">
      <w:pPr>
        <w:rPr>
          <w:rFonts w:ascii="Avenir LT Std 45 Book" w:hAnsi="Avenir LT Std 45 Book" w:cs="Arial"/>
          <w:sz w:val="28"/>
          <w:szCs w:val="28"/>
        </w:rPr>
      </w:pPr>
    </w:p>
    <w:p w14:paraId="1E331D3D" w14:textId="031A8C17" w:rsidR="00185F91" w:rsidRPr="00F824E2" w:rsidRDefault="00A903B8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So, w</w:t>
      </w:r>
      <w:r w:rsidR="00185F91" w:rsidRPr="00F824E2">
        <w:rPr>
          <w:rFonts w:ascii="Avenir LT Std 45 Book" w:hAnsi="Avenir LT Std 45 Book" w:cs="Arial"/>
          <w:sz w:val="28"/>
          <w:szCs w:val="28"/>
        </w:rPr>
        <w:t xml:space="preserve">e are making a </w:t>
      </w:r>
      <w:r w:rsidR="00185F91" w:rsidRPr="00F824E2">
        <w:rPr>
          <w:rFonts w:ascii="Avenir LT Std 45 Book" w:hAnsi="Avenir LT Std 45 Book" w:cs="Arial"/>
          <w:b/>
          <w:bCs/>
          <w:sz w:val="28"/>
          <w:szCs w:val="28"/>
        </w:rPr>
        <w:t>Disability Action Plan</w:t>
      </w:r>
      <w:r w:rsidR="00185F91" w:rsidRPr="00F824E2">
        <w:rPr>
          <w:rFonts w:ascii="Avenir LT Std 45 Book" w:hAnsi="Avenir LT Std 45 Book" w:cs="Arial"/>
          <w:sz w:val="28"/>
          <w:szCs w:val="28"/>
        </w:rPr>
        <w:t>.</w:t>
      </w:r>
    </w:p>
    <w:p w14:paraId="1FD46F91" w14:textId="2A3A9284" w:rsidR="74F472BC" w:rsidRDefault="74F472BC" w:rsidP="74F472BC">
      <w:r w:rsidRPr="74F472BC">
        <w:rPr>
          <w:rFonts w:ascii="Avenir LT Std 45 Book" w:eastAsia="Avenir LT Std 45 Book" w:hAnsi="Avenir LT Std 45 Book" w:cs="Avenir LT Std 45 Book"/>
          <w:sz w:val="28"/>
          <w:szCs w:val="28"/>
        </w:rPr>
        <w:t>This plan will say:</w:t>
      </w:r>
    </w:p>
    <w:p w14:paraId="4541421F" w14:textId="77777777" w:rsidR="00185F91" w:rsidRPr="00F824E2" w:rsidRDefault="00185F91">
      <w:pPr>
        <w:numPr>
          <w:ilvl w:val="0"/>
          <w:numId w:val="1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What needs to improve</w:t>
      </w:r>
    </w:p>
    <w:p w14:paraId="73926C96" w14:textId="77777777" w:rsidR="00185F91" w:rsidRPr="00F824E2" w:rsidRDefault="00185F91">
      <w:pPr>
        <w:numPr>
          <w:ilvl w:val="0"/>
          <w:numId w:val="1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What we will do</w:t>
      </w:r>
    </w:p>
    <w:p w14:paraId="535CA1B7" w14:textId="77777777" w:rsidR="00185F91" w:rsidRPr="00F824E2" w:rsidRDefault="00185F91">
      <w:pPr>
        <w:numPr>
          <w:ilvl w:val="0"/>
          <w:numId w:val="1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When we will do it</w:t>
      </w:r>
    </w:p>
    <w:p w14:paraId="23B4C0A0" w14:textId="4D096FFD" w:rsidR="00185F91" w:rsidRPr="00F824E2" w:rsidRDefault="00185F91" w:rsidP="00F824E2">
      <w:pPr>
        <w:rPr>
          <w:rFonts w:ascii="Avenir LT Std 45 Book" w:hAnsi="Avenir LT Std 45 Book" w:cs="Arial"/>
          <w:sz w:val="28"/>
          <w:szCs w:val="28"/>
        </w:rPr>
      </w:pPr>
    </w:p>
    <w:p w14:paraId="11017A66" w14:textId="253B5D40" w:rsidR="74F472BC" w:rsidRDefault="74F472BC" w:rsidP="5382B79F">
      <w:pPr>
        <w:rPr>
          <w:rFonts w:ascii="Avenir LT Std 45 Book" w:eastAsia="Avenir LT Std 45 Book" w:hAnsi="Avenir LT Std 45 Book" w:cs="Avenir LT Std 45 Book"/>
          <w:b/>
          <w:bCs/>
          <w:sz w:val="36"/>
          <w:szCs w:val="36"/>
        </w:rPr>
      </w:pPr>
      <w:r w:rsidRPr="5382B79F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Important information</w:t>
      </w:r>
    </w:p>
    <w:p w14:paraId="253C8E32" w14:textId="24F4D2E9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 xml:space="preserve">This project is </w:t>
      </w:r>
      <w:r w:rsidRPr="00F824E2">
        <w:rPr>
          <w:rFonts w:ascii="Avenir LT Std 45 Book" w:hAnsi="Avenir LT Std 45 Book" w:cs="Arial"/>
          <w:b/>
          <w:bCs/>
          <w:sz w:val="28"/>
          <w:szCs w:val="28"/>
        </w:rPr>
        <w:t>NOT about the NDIS</w:t>
      </w:r>
      <w:r w:rsidRPr="00F824E2">
        <w:rPr>
          <w:rFonts w:ascii="Avenir LT Std 45 Book" w:hAnsi="Avenir LT Std 45 Book" w:cs="Arial"/>
          <w:sz w:val="28"/>
          <w:szCs w:val="28"/>
        </w:rPr>
        <w:t>.</w:t>
      </w:r>
    </w:p>
    <w:p w14:paraId="5CAF5B7E" w14:textId="68C73369" w:rsidR="7C9D82D2" w:rsidRDefault="7C9D82D2" w:rsidP="7C9D82D2">
      <w:r w:rsidRPr="7C9D82D2">
        <w:rPr>
          <w:rFonts w:ascii="Avenir LT Std 45 Book" w:eastAsia="Avenir LT Std 45 Book" w:hAnsi="Avenir LT Std 45 Book" w:cs="Avenir LT Std 45 Book"/>
          <w:sz w:val="28"/>
          <w:szCs w:val="28"/>
        </w:rPr>
        <w:t>Council does not control:</w:t>
      </w:r>
    </w:p>
    <w:p w14:paraId="561F795C" w14:textId="77777777" w:rsidR="00185F91" w:rsidRPr="00F824E2" w:rsidRDefault="00185F91">
      <w:pPr>
        <w:numPr>
          <w:ilvl w:val="0"/>
          <w:numId w:val="2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NDIS funding</w:t>
      </w:r>
    </w:p>
    <w:p w14:paraId="107F974A" w14:textId="5B7E5023" w:rsidR="00185F91" w:rsidRPr="00F824E2" w:rsidRDefault="00185F91">
      <w:pPr>
        <w:numPr>
          <w:ilvl w:val="0"/>
          <w:numId w:val="2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NDIS services</w:t>
      </w:r>
    </w:p>
    <w:p w14:paraId="18E1B902" w14:textId="7E65DC66" w:rsidR="7C9D82D2" w:rsidRDefault="7C9D82D2" w:rsidP="7C9D82D2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If you need help with the NDIS</w:t>
      </w:r>
      <w:r w:rsidRPr="5382B79F">
        <w:rPr>
          <w:rFonts w:ascii="Arial" w:eastAsia="Arial" w:hAnsi="Arial" w:cs="Arial"/>
          <w:sz w:val="28"/>
          <w:szCs w:val="28"/>
        </w:rPr>
        <w:t>,</w:t>
      </w:r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 we have a list of people to call, the list is on page 7</w:t>
      </w:r>
    </w:p>
    <w:p w14:paraId="4CD62FE6" w14:textId="7F256BDB" w:rsidR="00F824E2" w:rsidRDefault="00F824E2">
      <w:pPr>
        <w:rPr>
          <w:rFonts w:ascii="Avenir LT Std 45 Book" w:hAnsi="Avenir LT Std 45 Book" w:cs="Arial"/>
          <w:sz w:val="28"/>
          <w:szCs w:val="28"/>
        </w:rPr>
      </w:pPr>
      <w:r>
        <w:rPr>
          <w:rFonts w:ascii="Avenir LT Std 45 Book" w:hAnsi="Avenir LT Std 45 Book" w:cs="Arial"/>
          <w:sz w:val="28"/>
          <w:szCs w:val="28"/>
        </w:rPr>
        <w:br w:type="page"/>
      </w:r>
    </w:p>
    <w:p w14:paraId="0F86631A" w14:textId="57DB4B60" w:rsidR="00F824E2" w:rsidRDefault="00F824E2" w:rsidP="00FD426A">
      <w:pPr>
        <w:spacing w:after="0"/>
        <w:rPr>
          <w:rFonts w:ascii="Segoe UI Emoji" w:hAnsi="Segoe UI Emoji" w:cs="Segoe UI Emoji"/>
          <w:b/>
          <w:bCs/>
          <w:sz w:val="28"/>
          <w:szCs w:val="28"/>
        </w:rPr>
      </w:pPr>
    </w:p>
    <w:p w14:paraId="0F7C8A07" w14:textId="1D9D775D" w:rsidR="7C9D82D2" w:rsidRDefault="7C9D82D2" w:rsidP="5382B79F">
      <w:pPr>
        <w:rPr>
          <w:rFonts w:ascii="Avenir LT Std 45 Book" w:eastAsia="Avenir LT Std 45 Book" w:hAnsi="Avenir LT Std 45 Book" w:cs="Avenir LT Std 45 Book"/>
          <w:b/>
          <w:bCs/>
          <w:sz w:val="36"/>
          <w:szCs w:val="36"/>
        </w:rPr>
      </w:pPr>
      <w:r w:rsidRPr="5382B79F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Why accessibility is important</w:t>
      </w:r>
    </w:p>
    <w:p w14:paraId="0A77A29B" w14:textId="77777777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Accessibility means things are easy to use.</w:t>
      </w:r>
    </w:p>
    <w:p w14:paraId="2AA5B940" w14:textId="77777777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This helps everyone, including:</w:t>
      </w:r>
    </w:p>
    <w:p w14:paraId="32C094C8" w14:textId="77777777" w:rsidR="00185F91" w:rsidRPr="00F824E2" w:rsidRDefault="00185F91">
      <w:pPr>
        <w:numPr>
          <w:ilvl w:val="0"/>
          <w:numId w:val="3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People with disability</w:t>
      </w:r>
    </w:p>
    <w:p w14:paraId="21188FE7" w14:textId="77777777" w:rsidR="00185F91" w:rsidRPr="00F824E2" w:rsidRDefault="00185F91">
      <w:pPr>
        <w:numPr>
          <w:ilvl w:val="0"/>
          <w:numId w:val="3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Older people</w:t>
      </w:r>
    </w:p>
    <w:p w14:paraId="46556330" w14:textId="77777777" w:rsidR="00185F91" w:rsidRPr="00F824E2" w:rsidRDefault="00185F91">
      <w:pPr>
        <w:numPr>
          <w:ilvl w:val="0"/>
          <w:numId w:val="3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Parents with prams</w:t>
      </w:r>
    </w:p>
    <w:p w14:paraId="54CB1336" w14:textId="77777777" w:rsidR="00185F91" w:rsidRPr="00F824E2" w:rsidRDefault="00185F91">
      <w:pPr>
        <w:numPr>
          <w:ilvl w:val="0"/>
          <w:numId w:val="3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People with injuries</w:t>
      </w:r>
    </w:p>
    <w:p w14:paraId="51C2054E" w14:textId="3D84EBB6" w:rsidR="00A903B8" w:rsidRPr="00F824E2" w:rsidRDefault="00A903B8" w:rsidP="00933ED8">
      <w:pPr>
        <w:spacing w:after="0"/>
        <w:rPr>
          <w:rFonts w:ascii="Avenir LT Std 45 Book" w:hAnsi="Avenir LT Std 45 Book" w:cs="Arial"/>
          <w:sz w:val="28"/>
          <w:szCs w:val="28"/>
        </w:rPr>
      </w:pPr>
    </w:p>
    <w:p w14:paraId="3E7F19F3" w14:textId="2AB46872" w:rsidR="7C9D82D2" w:rsidRDefault="7C9D82D2" w:rsidP="7C9D82D2">
      <w:r w:rsidRPr="7C9D82D2">
        <w:rPr>
          <w:rFonts w:ascii="Avenir LT Std 45 Book" w:eastAsia="Avenir LT Std 45 Book" w:hAnsi="Avenir LT Std 45 Book" w:cs="Avenir LT Std 45 Book"/>
          <w:sz w:val="28"/>
          <w:szCs w:val="28"/>
        </w:rPr>
        <w:t>When places are accessible:</w:t>
      </w:r>
    </w:p>
    <w:p w14:paraId="3A0A3CE9" w14:textId="77777777" w:rsidR="00185F91" w:rsidRPr="00F824E2" w:rsidRDefault="00185F91">
      <w:pPr>
        <w:numPr>
          <w:ilvl w:val="0"/>
          <w:numId w:val="4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People can get around easier</w:t>
      </w:r>
    </w:p>
    <w:p w14:paraId="35CF8CD0" w14:textId="77777777" w:rsidR="00185F91" w:rsidRPr="00F824E2" w:rsidRDefault="00185F91">
      <w:pPr>
        <w:numPr>
          <w:ilvl w:val="0"/>
          <w:numId w:val="4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People can join activities</w:t>
      </w:r>
    </w:p>
    <w:p w14:paraId="7659DD0D" w14:textId="7022D689" w:rsidR="00185F91" w:rsidRPr="00F824E2" w:rsidRDefault="00185F91">
      <w:pPr>
        <w:numPr>
          <w:ilvl w:val="0"/>
          <w:numId w:val="4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People can work and volunteer</w:t>
      </w:r>
    </w:p>
    <w:p w14:paraId="12FC08F1" w14:textId="29DE0531" w:rsidR="7C9D82D2" w:rsidRDefault="7C9D82D2" w:rsidP="7C9D82D2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This makes the whole community stronger.</w:t>
      </w:r>
    </w:p>
    <w:p w14:paraId="4BA55EB1" w14:textId="6EED463E" w:rsidR="5382B79F" w:rsidRDefault="5382B79F" w:rsidP="5382B79F">
      <w:pPr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</w:pPr>
    </w:p>
    <w:p w14:paraId="3AA1EEED" w14:textId="0DF1B554" w:rsidR="00185F91" w:rsidRPr="00F824E2" w:rsidRDefault="00185F91" w:rsidP="00185F91">
      <w:pPr>
        <w:rPr>
          <w:rFonts w:ascii="Avenir LT Std 45 Book" w:hAnsi="Avenir LT Std 45 Book" w:cs="Arial"/>
          <w:b/>
          <w:sz w:val="32"/>
          <w:szCs w:val="32"/>
        </w:rPr>
      </w:pPr>
      <w:r w:rsidRPr="568ABFA6">
        <w:rPr>
          <w:rFonts w:ascii="Avenir LT Std 45 Book" w:hAnsi="Avenir LT Std 45 Book" w:cs="Arial"/>
          <w:b/>
          <w:sz w:val="32"/>
          <w:szCs w:val="32"/>
        </w:rPr>
        <w:t>What is a Disability Action Plan?</w:t>
      </w:r>
    </w:p>
    <w:p w14:paraId="7157D941" w14:textId="0E945FF7" w:rsidR="00185F91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A Disability Action Plan is a simple plan that says:</w:t>
      </w:r>
    </w:p>
    <w:p w14:paraId="3D325448" w14:textId="77777777" w:rsidR="00E0125A" w:rsidRDefault="7C9D82D2" w:rsidP="00E0125A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E0125A">
        <w:rPr>
          <w:rFonts w:ascii="Avenir LT Std 45 Book" w:eastAsia="Avenir LT Std 45 Book" w:hAnsi="Avenir LT Std 45 Book" w:cs="Avenir LT Std 45 Book"/>
          <w:sz w:val="28"/>
          <w:szCs w:val="28"/>
        </w:rPr>
        <w:t>What we want to improve</w:t>
      </w:r>
    </w:p>
    <w:p w14:paraId="0F2D8AB2" w14:textId="77777777" w:rsidR="00E0125A" w:rsidRDefault="7C9D82D2" w:rsidP="00E0125A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E0125A">
        <w:rPr>
          <w:rFonts w:ascii="Avenir LT Std 45 Book" w:eastAsia="Avenir LT Std 45 Book" w:hAnsi="Avenir LT Std 45 Book" w:cs="Avenir LT Std 45 Book"/>
          <w:sz w:val="28"/>
          <w:szCs w:val="28"/>
        </w:rPr>
        <w:t>What actions we will take</w:t>
      </w:r>
    </w:p>
    <w:p w14:paraId="19A12E0C" w14:textId="77777777" w:rsidR="00E0125A" w:rsidRDefault="7C9D82D2" w:rsidP="00E0125A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E0125A">
        <w:rPr>
          <w:rFonts w:ascii="Avenir LT Std 45 Book" w:eastAsia="Avenir LT Std 45 Book" w:hAnsi="Avenir LT Std 45 Book" w:cs="Avenir LT Std 45 Book"/>
          <w:sz w:val="28"/>
          <w:szCs w:val="28"/>
        </w:rPr>
        <w:t>Who will do the work</w:t>
      </w:r>
    </w:p>
    <w:p w14:paraId="6EBD819C" w14:textId="65376817" w:rsidR="7C9D82D2" w:rsidRPr="00E0125A" w:rsidRDefault="7C9D82D2" w:rsidP="00E0125A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E0125A">
        <w:rPr>
          <w:rFonts w:ascii="Avenir LT Std 45 Book" w:eastAsia="Avenir LT Std 45 Book" w:hAnsi="Avenir LT Std 45 Book" w:cs="Avenir LT Std 45 Book"/>
          <w:sz w:val="28"/>
          <w:szCs w:val="28"/>
        </w:rPr>
        <w:t>When it will happen</w:t>
      </w:r>
    </w:p>
    <w:p w14:paraId="73229F71" w14:textId="3CA97E16" w:rsidR="00933ED8" w:rsidRPr="00F824E2" w:rsidRDefault="00933ED8" w:rsidP="00FD426A">
      <w:pPr>
        <w:spacing w:after="0"/>
        <w:rPr>
          <w:rFonts w:ascii="Avenir LT Std 45 Book" w:hAnsi="Avenir LT Std 45 Book" w:cs="Arial"/>
          <w:sz w:val="28"/>
          <w:szCs w:val="28"/>
        </w:rPr>
      </w:pPr>
    </w:p>
    <w:p w14:paraId="0803EF4B" w14:textId="3CB34555" w:rsidR="7C9D82D2" w:rsidRDefault="7C9D82D2" w:rsidP="7C9D82D2">
      <w:r w:rsidRPr="7C9D82D2">
        <w:rPr>
          <w:rFonts w:ascii="Avenir LT Std 45 Book" w:eastAsia="Avenir LT Std 45 Book" w:hAnsi="Avenir LT Std 45 Book" w:cs="Avenir LT Std 45 Book"/>
          <w:sz w:val="28"/>
          <w:szCs w:val="28"/>
        </w:rPr>
        <w:t>It helps Council:</w:t>
      </w:r>
    </w:p>
    <w:p w14:paraId="0374FD8F" w14:textId="77777777" w:rsidR="00185F91" w:rsidRPr="00F824E2" w:rsidRDefault="00185F91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Plan ahead</w:t>
      </w:r>
    </w:p>
    <w:p w14:paraId="3A300ABA" w14:textId="77777777" w:rsidR="00185F91" w:rsidRPr="00F824E2" w:rsidRDefault="00185F91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Improve services</w:t>
      </w:r>
    </w:p>
    <w:p w14:paraId="601848C0" w14:textId="77777777" w:rsidR="00185F91" w:rsidRPr="00F824E2" w:rsidRDefault="00185F91">
      <w:pPr>
        <w:numPr>
          <w:ilvl w:val="0"/>
          <w:numId w:val="5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Listen to people with disability</w:t>
      </w:r>
    </w:p>
    <w:p w14:paraId="4DCDA489" w14:textId="52A30991" w:rsidR="000C4D8F" w:rsidRPr="00F824E2" w:rsidRDefault="000C4D8F" w:rsidP="000C4D8F">
      <w:pPr>
        <w:rPr>
          <w:rFonts w:ascii="Avenir LT Std 45 Book" w:hAnsi="Avenir LT Std 45 Book" w:cs="Arial"/>
          <w:sz w:val="28"/>
          <w:szCs w:val="28"/>
        </w:rPr>
      </w:pPr>
    </w:p>
    <w:p w14:paraId="2914CD9D" w14:textId="1774EBA9" w:rsidR="7C9D82D2" w:rsidRPr="00FD426A" w:rsidRDefault="7C9D82D2" w:rsidP="7C9D82D2">
      <w:pPr>
        <w:rPr>
          <w:sz w:val="32"/>
          <w:szCs w:val="32"/>
        </w:rPr>
      </w:pPr>
      <w:r w:rsidRPr="00FD426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Why we wrote this discussion paper</w:t>
      </w:r>
    </w:p>
    <w:p w14:paraId="04EDEBCE" w14:textId="656F5E39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This paper helps:</w:t>
      </w:r>
    </w:p>
    <w:p w14:paraId="4E418D36" w14:textId="77777777" w:rsidR="00FD426A" w:rsidRPr="00FD426A" w:rsidRDefault="7C9D82D2" w:rsidP="00FD426A">
      <w:pPr>
        <w:pStyle w:val="ListParagraph"/>
        <w:numPr>
          <w:ilvl w:val="0"/>
          <w:numId w:val="17"/>
        </w:numPr>
        <w:jc w:val="left"/>
      </w:pPr>
      <w:r w:rsidRPr="00FD426A">
        <w:rPr>
          <w:rFonts w:ascii="Avenir LT Std 45 Book" w:eastAsia="Avenir LT Std 45 Book" w:hAnsi="Avenir LT Std 45 Book" w:cs="Avenir LT Std 45 Book"/>
          <w:sz w:val="28"/>
          <w:szCs w:val="28"/>
        </w:rPr>
        <w:t>Start conversations</w:t>
      </w:r>
      <w:r>
        <w:br/>
      </w:r>
    </w:p>
    <w:p w14:paraId="1A9FD32F" w14:textId="77777777" w:rsidR="00FD426A" w:rsidRPr="00FD426A" w:rsidRDefault="7C9D82D2" w:rsidP="00FD426A">
      <w:pPr>
        <w:pStyle w:val="ListParagraph"/>
        <w:numPr>
          <w:ilvl w:val="0"/>
          <w:numId w:val="17"/>
        </w:numPr>
        <w:jc w:val="left"/>
      </w:pPr>
      <w:r w:rsidRPr="00FD426A">
        <w:rPr>
          <w:rFonts w:ascii="Avenir LT Std 45 Book" w:eastAsia="Avenir LT Std 45 Book" w:hAnsi="Avenir LT Std 45 Book" w:cs="Avenir LT Std 45 Book"/>
          <w:sz w:val="28"/>
          <w:szCs w:val="28"/>
        </w:rPr>
        <w:t>Share ideas</w:t>
      </w:r>
      <w:r>
        <w:br/>
      </w:r>
    </w:p>
    <w:p w14:paraId="3477E734" w14:textId="43D34235" w:rsidR="7C9D82D2" w:rsidRDefault="7C9D82D2" w:rsidP="00FD426A">
      <w:pPr>
        <w:pStyle w:val="ListParagraph"/>
        <w:numPr>
          <w:ilvl w:val="0"/>
          <w:numId w:val="17"/>
        </w:numPr>
        <w:jc w:val="left"/>
      </w:pPr>
      <w:r w:rsidRPr="00FD426A">
        <w:rPr>
          <w:rFonts w:ascii="Avenir LT Std 45 Book" w:eastAsia="Avenir LT Std 45 Book" w:hAnsi="Avenir LT Std 45 Book" w:cs="Avenir LT Std 45 Book"/>
          <w:sz w:val="28"/>
          <w:szCs w:val="28"/>
        </w:rPr>
        <w:t>Ask for feedback</w:t>
      </w:r>
    </w:p>
    <w:p w14:paraId="3266C82A" w14:textId="77777777" w:rsidR="00FD426A" w:rsidRDefault="00FD426A" w:rsidP="7C9D82D2">
      <w:pPr>
        <w:rPr>
          <w:rFonts w:ascii="Avenir LT Std 45 Book" w:eastAsia="Avenir LT Std 45 Book" w:hAnsi="Avenir LT Std 45 Book" w:cs="Avenir LT Std 45 Book"/>
          <w:sz w:val="28"/>
          <w:szCs w:val="28"/>
        </w:rPr>
      </w:pPr>
    </w:p>
    <w:p w14:paraId="63568B2D" w14:textId="00756315" w:rsidR="7C9D82D2" w:rsidRDefault="7C9D82D2" w:rsidP="7C9D82D2">
      <w:r w:rsidRPr="7C9D82D2">
        <w:rPr>
          <w:rFonts w:ascii="Avenir LT Std 45 Book" w:eastAsia="Avenir LT Std 45 Book" w:hAnsi="Avenir LT Std 45 Book" w:cs="Avenir LT Std 45 Book"/>
          <w:sz w:val="28"/>
          <w:szCs w:val="28"/>
        </w:rPr>
        <w:t>Your feedback will help shape the final plan.</w:t>
      </w:r>
    </w:p>
    <w:p w14:paraId="1695AE44" w14:textId="65D274A8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3123BF1C" w14:textId="1A62B743" w:rsidR="7C9D82D2" w:rsidRPr="00FD426A" w:rsidRDefault="7C9D82D2" w:rsidP="7C9D82D2">
      <w:pPr>
        <w:rPr>
          <w:sz w:val="24"/>
          <w:szCs w:val="24"/>
        </w:rPr>
      </w:pPr>
      <w:r w:rsidRPr="00FD426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About our community</w:t>
      </w:r>
    </w:p>
    <w:p w14:paraId="69884DBD" w14:textId="1DEDB6B5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In Ararat</w:t>
      </w:r>
      <w:r w:rsidR="0024361E" w:rsidRPr="00F824E2">
        <w:rPr>
          <w:rFonts w:ascii="Avenir LT Std 45 Book" w:hAnsi="Avenir LT Std 45 Book" w:cs="Arial"/>
          <w:sz w:val="28"/>
          <w:szCs w:val="28"/>
        </w:rPr>
        <w:t xml:space="preserve"> Rural City</w:t>
      </w:r>
      <w:r w:rsidRPr="00F824E2">
        <w:rPr>
          <w:rFonts w:ascii="Avenir LT Std 45 Book" w:hAnsi="Avenir LT Std 45 Book" w:cs="Arial"/>
          <w:sz w:val="28"/>
          <w:szCs w:val="28"/>
        </w:rPr>
        <w:t>:</w:t>
      </w:r>
    </w:p>
    <w:p w14:paraId="12FD210D" w14:textId="77777777" w:rsidR="00FD426A" w:rsidRPr="00FD426A" w:rsidRDefault="07E6F5A7" w:rsidP="00FD426A">
      <w:pPr>
        <w:pStyle w:val="ListParagraph"/>
        <w:numPr>
          <w:ilvl w:val="0"/>
          <w:numId w:val="18"/>
        </w:numPr>
        <w:jc w:val="left"/>
      </w:pPr>
      <w:r w:rsidRPr="00FD426A">
        <w:rPr>
          <w:rFonts w:ascii="Avenir LT Std 45 Book" w:eastAsia="Avenir LT Std 45 Book" w:hAnsi="Avenir LT Std 45 Book" w:cs="Avenir LT Std 45 Book"/>
          <w:sz w:val="28"/>
          <w:szCs w:val="28"/>
        </w:rPr>
        <w:t>Many people have disability</w:t>
      </w:r>
      <w:r>
        <w:br/>
      </w:r>
    </w:p>
    <w:p w14:paraId="5167C57F" w14:textId="0FB44D10" w:rsidR="07E6F5A7" w:rsidRDefault="07E6F5A7" w:rsidP="00FD426A">
      <w:pPr>
        <w:pStyle w:val="ListParagraph"/>
        <w:numPr>
          <w:ilvl w:val="0"/>
          <w:numId w:val="18"/>
        </w:numPr>
        <w:jc w:val="left"/>
      </w:pPr>
      <w:r w:rsidRPr="00FD426A">
        <w:rPr>
          <w:rFonts w:ascii="Avenir LT Std 45 Book" w:eastAsia="Avenir LT Std 45 Book" w:hAnsi="Avenir LT Std 45 Book" w:cs="Avenir LT Std 45 Book"/>
          <w:sz w:val="28"/>
          <w:szCs w:val="28"/>
        </w:rPr>
        <w:t>Many people are older (70+)</w:t>
      </w:r>
    </w:p>
    <w:p w14:paraId="086E0771" w14:textId="77777777" w:rsidR="00FD426A" w:rsidRDefault="00FD426A" w:rsidP="07E6F5A7">
      <w:pPr>
        <w:rPr>
          <w:rFonts w:ascii="Avenir LT Std 45 Book" w:eastAsia="Avenir LT Std 45 Book" w:hAnsi="Avenir LT Std 45 Book" w:cs="Avenir LT Std 45 Book"/>
          <w:sz w:val="28"/>
          <w:szCs w:val="28"/>
        </w:rPr>
      </w:pPr>
    </w:p>
    <w:p w14:paraId="1E24B2AC" w14:textId="13E9B915" w:rsidR="07E6F5A7" w:rsidRDefault="07E6F5A7" w:rsidP="07E6F5A7"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>This means accessibility is very important now and in the future.</w:t>
      </w:r>
    </w:p>
    <w:p w14:paraId="4E5A7E44" w14:textId="143EF3D3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52000B23" w14:textId="24633C91" w:rsidR="07E6F5A7" w:rsidRPr="00FD426A" w:rsidRDefault="07E6F5A7" w:rsidP="07E6F5A7">
      <w:pPr>
        <w:rPr>
          <w:sz w:val="24"/>
          <w:szCs w:val="24"/>
        </w:rPr>
      </w:pPr>
      <w:r w:rsidRPr="00FD426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What Council can and can’t do</w:t>
      </w:r>
    </w:p>
    <w:p w14:paraId="5E808BC4" w14:textId="06DF8CAE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Council CAN control:</w:t>
      </w:r>
    </w:p>
    <w:p w14:paraId="7BCAAB56" w14:textId="77777777" w:rsidR="00185F91" w:rsidRPr="00F824E2" w:rsidRDefault="00185F91">
      <w:pPr>
        <w:numPr>
          <w:ilvl w:val="0"/>
          <w:numId w:val="6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Council buildings (like libraries)</w:t>
      </w:r>
    </w:p>
    <w:p w14:paraId="291C0136" w14:textId="5202E65B" w:rsidR="00185F91" w:rsidRPr="00F824E2" w:rsidRDefault="00185F91">
      <w:pPr>
        <w:numPr>
          <w:ilvl w:val="0"/>
          <w:numId w:val="6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Parks</w:t>
      </w:r>
      <w:r w:rsidR="00C51413">
        <w:rPr>
          <w:rFonts w:ascii="Avenir LT Std 45 Book" w:hAnsi="Avenir LT Std 45 Book" w:cs="Arial"/>
          <w:sz w:val="28"/>
          <w:szCs w:val="28"/>
        </w:rPr>
        <w:t>,</w:t>
      </w:r>
      <w:r w:rsidRPr="00F824E2">
        <w:rPr>
          <w:rFonts w:ascii="Avenir LT Std 45 Book" w:hAnsi="Avenir LT Std 45 Book" w:cs="Arial"/>
          <w:sz w:val="28"/>
          <w:szCs w:val="28"/>
        </w:rPr>
        <w:t xml:space="preserve"> public spaces</w:t>
      </w:r>
      <w:r w:rsidR="00C51413">
        <w:rPr>
          <w:rFonts w:ascii="Avenir LT Std 45 Book" w:hAnsi="Avenir LT Std 45 Book" w:cs="Arial"/>
          <w:sz w:val="28"/>
          <w:szCs w:val="28"/>
        </w:rPr>
        <w:t xml:space="preserve"> and local roads</w:t>
      </w:r>
    </w:p>
    <w:p w14:paraId="32673355" w14:textId="77777777" w:rsidR="00185F91" w:rsidRPr="00F824E2" w:rsidRDefault="00185F91">
      <w:pPr>
        <w:numPr>
          <w:ilvl w:val="0"/>
          <w:numId w:val="6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Council services</w:t>
      </w:r>
    </w:p>
    <w:p w14:paraId="3C291EFE" w14:textId="77777777" w:rsidR="00185F91" w:rsidRPr="00F824E2" w:rsidRDefault="00185F91">
      <w:pPr>
        <w:numPr>
          <w:ilvl w:val="0"/>
          <w:numId w:val="6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Local laws</w:t>
      </w:r>
    </w:p>
    <w:p w14:paraId="1096CB52" w14:textId="77777777" w:rsidR="00185F91" w:rsidRDefault="00185F91">
      <w:pPr>
        <w:numPr>
          <w:ilvl w:val="0"/>
          <w:numId w:val="6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Information and communication</w:t>
      </w:r>
    </w:p>
    <w:p w14:paraId="66D3FC6B" w14:textId="7B16995B" w:rsidR="00F824E2" w:rsidRDefault="00F824E2" w:rsidP="00F824E2">
      <w:pPr>
        <w:rPr>
          <w:rFonts w:ascii="Avenir LT Std 45 Book" w:hAnsi="Avenir LT Std 45 Book" w:cs="Arial"/>
          <w:sz w:val="28"/>
          <w:szCs w:val="28"/>
        </w:rPr>
      </w:pPr>
    </w:p>
    <w:p w14:paraId="6B51BECD" w14:textId="77777777" w:rsidR="00FD426A" w:rsidRDefault="00FD426A" w:rsidP="00F824E2">
      <w:pPr>
        <w:rPr>
          <w:rFonts w:ascii="Avenir LT Std 45 Book" w:hAnsi="Avenir LT Std 45 Book" w:cs="Arial"/>
          <w:sz w:val="28"/>
          <w:szCs w:val="28"/>
        </w:rPr>
      </w:pPr>
    </w:p>
    <w:p w14:paraId="54CFDE5C" w14:textId="77777777" w:rsidR="00FD426A" w:rsidRDefault="00FD426A" w:rsidP="00F824E2">
      <w:pPr>
        <w:rPr>
          <w:rFonts w:ascii="Avenir LT Std 45 Book" w:hAnsi="Avenir LT Std 45 Book" w:cs="Arial"/>
          <w:sz w:val="28"/>
          <w:szCs w:val="28"/>
        </w:rPr>
      </w:pPr>
    </w:p>
    <w:p w14:paraId="1AEE6009" w14:textId="77777777" w:rsidR="00FD426A" w:rsidRPr="00F824E2" w:rsidRDefault="00FD426A" w:rsidP="00F824E2">
      <w:pPr>
        <w:rPr>
          <w:rFonts w:ascii="Avenir LT Std 45 Book" w:hAnsi="Avenir LT Std 45 Book" w:cs="Arial"/>
          <w:sz w:val="28"/>
          <w:szCs w:val="28"/>
        </w:rPr>
      </w:pPr>
    </w:p>
    <w:p w14:paraId="61A9308A" w14:textId="73569060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Council CANNOT control:</w:t>
      </w:r>
    </w:p>
    <w:p w14:paraId="3EE47F62" w14:textId="77777777" w:rsidR="00185F91" w:rsidRPr="00F824E2" w:rsidRDefault="00185F91">
      <w:pPr>
        <w:numPr>
          <w:ilvl w:val="0"/>
          <w:numId w:val="7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NDIS services</w:t>
      </w:r>
    </w:p>
    <w:p w14:paraId="5EF7ACD0" w14:textId="77777777" w:rsidR="00185F91" w:rsidRPr="00F824E2" w:rsidRDefault="00185F91">
      <w:pPr>
        <w:numPr>
          <w:ilvl w:val="0"/>
          <w:numId w:val="7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Buildings owned by others</w:t>
      </w:r>
    </w:p>
    <w:p w14:paraId="5EAD9C13" w14:textId="44032269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04A26296" w14:textId="2D1B87FC" w:rsidR="07E6F5A7" w:rsidRPr="00FD426A" w:rsidRDefault="07E6F5A7" w:rsidP="07E6F5A7">
      <w:pPr>
        <w:rPr>
          <w:sz w:val="24"/>
          <w:szCs w:val="24"/>
        </w:rPr>
      </w:pPr>
      <w:r w:rsidRPr="00FD426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We want your ideas</w:t>
      </w:r>
    </w:p>
    <w:p w14:paraId="2D5C72D3" w14:textId="77777777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We want to hear from you.</w:t>
      </w:r>
    </w:p>
    <w:p w14:paraId="3542DCF1" w14:textId="7CEB5B02" w:rsidR="00265EC6" w:rsidRPr="00F824E2" w:rsidRDefault="00265EC6" w:rsidP="00185F91">
      <w:pPr>
        <w:rPr>
          <w:rFonts w:ascii="Avenir LT Std 45 Book" w:hAnsi="Avenir LT Std 45 Book" w:cs="Arial"/>
          <w:sz w:val="28"/>
          <w:szCs w:val="28"/>
        </w:rPr>
      </w:pPr>
    </w:p>
    <w:p w14:paraId="01E5162C" w14:textId="61FD1D66" w:rsidR="07E6F5A7" w:rsidRDefault="07E6F5A7" w:rsidP="07E6F5A7">
      <w:r w:rsidRPr="07E6F5A7">
        <w:rPr>
          <w:rFonts w:ascii="Avenir LT Std 45 Book" w:eastAsia="Avenir LT Std 45 Book" w:hAnsi="Avenir LT Std 45 Book" w:cs="Avenir LT Std 45 Book"/>
          <w:sz w:val="28"/>
          <w:szCs w:val="28"/>
        </w:rPr>
        <w:t>You can share your thoughts on:</w:t>
      </w:r>
    </w:p>
    <w:p w14:paraId="7A68A0CA" w14:textId="6058483D" w:rsidR="004137E1" w:rsidRPr="00F824E2" w:rsidRDefault="004137E1" w:rsidP="00185F91">
      <w:pPr>
        <w:rPr>
          <w:rFonts w:ascii="Avenir LT Std 45 Book" w:hAnsi="Avenir LT Std 45 Book" w:cs="Arial"/>
          <w:sz w:val="28"/>
          <w:szCs w:val="28"/>
        </w:rPr>
      </w:pPr>
    </w:p>
    <w:p w14:paraId="7804BB4D" w14:textId="1FC19DC0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Public spaces</w:t>
      </w:r>
    </w:p>
    <w:p w14:paraId="383B700E" w14:textId="77777777" w:rsidR="00185F91" w:rsidRPr="00F824E2" w:rsidRDefault="00185F91">
      <w:pPr>
        <w:numPr>
          <w:ilvl w:val="0"/>
          <w:numId w:val="8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What places are hard to use?</w:t>
      </w:r>
    </w:p>
    <w:p w14:paraId="5B469270" w14:textId="77777777" w:rsidR="00185F91" w:rsidRPr="00F824E2" w:rsidRDefault="00185F91">
      <w:pPr>
        <w:numPr>
          <w:ilvl w:val="0"/>
          <w:numId w:val="8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What needs fixing first?</w:t>
      </w:r>
    </w:p>
    <w:p w14:paraId="3D6CCC39" w14:textId="5D4C6982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34133973" w14:textId="1491D570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Jobs and services</w:t>
      </w:r>
    </w:p>
    <w:p w14:paraId="5D99A59E" w14:textId="46E0879F" w:rsidR="00185F91" w:rsidRPr="00F824E2" w:rsidRDefault="00185F91">
      <w:pPr>
        <w:numPr>
          <w:ilvl w:val="0"/>
          <w:numId w:val="9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 xml:space="preserve">Are </w:t>
      </w:r>
      <w:r w:rsidR="00381D81" w:rsidRPr="00F824E2">
        <w:rPr>
          <w:rFonts w:ascii="Avenir LT Std 45 Book" w:hAnsi="Avenir LT Std 45 Book" w:cs="Arial"/>
          <w:sz w:val="28"/>
          <w:szCs w:val="28"/>
        </w:rPr>
        <w:t xml:space="preserve">Council </w:t>
      </w:r>
      <w:r w:rsidRPr="00F824E2">
        <w:rPr>
          <w:rFonts w:ascii="Avenir LT Std 45 Book" w:hAnsi="Avenir LT Std 45 Book" w:cs="Arial"/>
          <w:sz w:val="28"/>
          <w:szCs w:val="28"/>
        </w:rPr>
        <w:t>services easy to use?</w:t>
      </w:r>
    </w:p>
    <w:p w14:paraId="6A739801" w14:textId="77777777" w:rsidR="00185F91" w:rsidRPr="00F824E2" w:rsidRDefault="00185F91">
      <w:pPr>
        <w:numPr>
          <w:ilvl w:val="0"/>
          <w:numId w:val="9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Are there barriers to working at Council?</w:t>
      </w:r>
    </w:p>
    <w:p w14:paraId="568197D3" w14:textId="48544975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48EB0FFD" w14:textId="038F6D04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Events and programs</w:t>
      </w:r>
    </w:p>
    <w:p w14:paraId="5426E7E5" w14:textId="20D12552" w:rsidR="00185F91" w:rsidRPr="00F824E2" w:rsidRDefault="00185F91">
      <w:pPr>
        <w:numPr>
          <w:ilvl w:val="0"/>
          <w:numId w:val="10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 xml:space="preserve">Are </w:t>
      </w:r>
      <w:r w:rsidR="00381D81" w:rsidRPr="00F824E2">
        <w:rPr>
          <w:rFonts w:ascii="Avenir LT Std 45 Book" w:hAnsi="Avenir LT Std 45 Book" w:cs="Arial"/>
          <w:sz w:val="28"/>
          <w:szCs w:val="28"/>
        </w:rPr>
        <w:t xml:space="preserve">Council </w:t>
      </w:r>
      <w:r w:rsidRPr="00F824E2">
        <w:rPr>
          <w:rFonts w:ascii="Avenir LT Std 45 Book" w:hAnsi="Avenir LT Std 45 Book" w:cs="Arial"/>
          <w:sz w:val="28"/>
          <w:szCs w:val="28"/>
        </w:rPr>
        <w:t>events accessible?</w:t>
      </w:r>
    </w:p>
    <w:p w14:paraId="739B1C2C" w14:textId="3FE261F9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</w:p>
    <w:p w14:paraId="3E7EE29D" w14:textId="16BB4E42" w:rsidR="07E6F5A7" w:rsidRDefault="07E6F5A7" w:rsidP="07E6F5A7">
      <w:r w:rsidRPr="07E6F5A7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Information</w:t>
      </w:r>
    </w:p>
    <w:p w14:paraId="0462AC32" w14:textId="696B33C0" w:rsidR="00185F91" w:rsidRPr="00F824E2" w:rsidRDefault="00185F91">
      <w:pPr>
        <w:numPr>
          <w:ilvl w:val="0"/>
          <w:numId w:val="11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 xml:space="preserve">Is </w:t>
      </w:r>
      <w:r w:rsidR="00381D81" w:rsidRPr="00F824E2">
        <w:rPr>
          <w:rFonts w:ascii="Avenir LT Std 45 Book" w:hAnsi="Avenir LT Std 45 Book" w:cs="Arial"/>
          <w:sz w:val="28"/>
          <w:szCs w:val="28"/>
        </w:rPr>
        <w:t xml:space="preserve">Council </w:t>
      </w:r>
      <w:r w:rsidRPr="00F824E2">
        <w:rPr>
          <w:rFonts w:ascii="Avenir LT Std 45 Book" w:hAnsi="Avenir LT Std 45 Book" w:cs="Arial"/>
          <w:sz w:val="28"/>
          <w:szCs w:val="28"/>
        </w:rPr>
        <w:t>information easy to read?</w:t>
      </w:r>
    </w:p>
    <w:p w14:paraId="087AD7D6" w14:textId="2B763C7F" w:rsidR="00C51413" w:rsidRDefault="00C51413">
      <w:pPr>
        <w:rPr>
          <w:rFonts w:ascii="Avenir LT Std 45 Book" w:hAnsi="Avenir LT Std 45 Book" w:cs="Arial"/>
          <w:sz w:val="28"/>
          <w:szCs w:val="28"/>
        </w:rPr>
      </w:pPr>
      <w:r>
        <w:rPr>
          <w:rFonts w:ascii="Avenir LT Std 45 Book" w:hAnsi="Avenir LT Std 45 Book" w:cs="Arial"/>
          <w:sz w:val="28"/>
          <w:szCs w:val="28"/>
        </w:rPr>
        <w:br w:type="page"/>
      </w:r>
    </w:p>
    <w:p w14:paraId="71FB9F70" w14:textId="26A67434" w:rsidR="00185F91" w:rsidRPr="00F824E2" w:rsidRDefault="00185F91" w:rsidP="00D507A8">
      <w:pPr>
        <w:spacing w:after="0"/>
        <w:rPr>
          <w:rFonts w:ascii="Avenir LT Std 45 Book" w:hAnsi="Avenir LT Std 45 Book" w:cs="Arial"/>
          <w:sz w:val="28"/>
          <w:szCs w:val="28"/>
        </w:rPr>
      </w:pPr>
    </w:p>
    <w:p w14:paraId="00071D49" w14:textId="4DE72222" w:rsidR="07E6F5A7" w:rsidRPr="00F95E6B" w:rsidRDefault="07E6F5A7" w:rsidP="07E6F5A7">
      <w:pPr>
        <w:rPr>
          <w:sz w:val="24"/>
          <w:szCs w:val="24"/>
        </w:rPr>
      </w:pPr>
      <w:r w:rsidRPr="00F95E6B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How to share your ideas</w:t>
      </w:r>
    </w:p>
    <w:p w14:paraId="60F2BF74" w14:textId="259BF6E4" w:rsidR="00185F91" w:rsidRPr="00F824E2" w:rsidRDefault="00185F91" w:rsidP="00185F91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You can contact Council in different ways:</w:t>
      </w:r>
    </w:p>
    <w:p w14:paraId="7728E259" w14:textId="77777777" w:rsidR="00F95E6B" w:rsidRPr="00F95E6B" w:rsidRDefault="5382B79F" w:rsidP="00F95E6B">
      <w:pPr>
        <w:pStyle w:val="ListParagraph"/>
        <w:numPr>
          <w:ilvl w:val="0"/>
          <w:numId w:val="19"/>
        </w:numPr>
        <w:jc w:val="left"/>
      </w:pPr>
      <w:r w:rsidRPr="00F95E6B">
        <w:rPr>
          <w:rFonts w:ascii="Avenir LT Std 45 Book" w:eastAsia="Avenir LT Std 45 Book" w:hAnsi="Avenir LT Std 45 Book" w:cs="Avenir LT Std 45 Book"/>
          <w:sz w:val="28"/>
          <w:szCs w:val="28"/>
        </w:rPr>
        <w:t>In person (community meetings)</w:t>
      </w:r>
      <w:r>
        <w:br/>
      </w:r>
    </w:p>
    <w:p w14:paraId="395B7EA7" w14:textId="77777777" w:rsidR="00F95E6B" w:rsidRPr="00F95E6B" w:rsidRDefault="5382B79F" w:rsidP="00F95E6B">
      <w:pPr>
        <w:pStyle w:val="ListParagraph"/>
        <w:numPr>
          <w:ilvl w:val="0"/>
          <w:numId w:val="19"/>
        </w:numPr>
        <w:jc w:val="left"/>
      </w:pPr>
      <w:r w:rsidRPr="00F95E6B">
        <w:rPr>
          <w:rFonts w:ascii="Avenir LT Std 45 Book" w:eastAsia="Avenir LT Std 45 Book" w:hAnsi="Avenir LT Std 45 Book" w:cs="Avenir LT Std 45 Book"/>
          <w:sz w:val="28"/>
          <w:szCs w:val="28"/>
        </w:rPr>
        <w:t>Online or paper survey</w:t>
      </w:r>
      <w:r>
        <w:br/>
      </w:r>
    </w:p>
    <w:p w14:paraId="2ED91112" w14:textId="77360D5D" w:rsidR="00F95E6B" w:rsidRPr="00F95E6B" w:rsidRDefault="5382B79F" w:rsidP="00F95E6B">
      <w:pPr>
        <w:pStyle w:val="ListParagraph"/>
        <w:numPr>
          <w:ilvl w:val="0"/>
          <w:numId w:val="19"/>
        </w:numPr>
        <w:jc w:val="left"/>
      </w:pPr>
      <w:r w:rsidRPr="00F95E6B">
        <w:rPr>
          <w:rFonts w:ascii="Avenir LT Std 45 Book" w:eastAsia="Avenir LT Std 45 Book" w:hAnsi="Avenir LT Std 45 Book" w:cs="Avenir LT Std 45 Book"/>
          <w:sz w:val="28"/>
          <w:szCs w:val="28"/>
        </w:rPr>
        <w:t>Email</w:t>
      </w:r>
      <w:r w:rsidR="00E0125A">
        <w:rPr>
          <w:rFonts w:ascii="Avenir LT Std 45 Book" w:eastAsia="Avenir LT Std 45 Book" w:hAnsi="Avenir LT Std 45 Book" w:cs="Avenir LT Std 45 Book"/>
          <w:sz w:val="28"/>
          <w:szCs w:val="28"/>
        </w:rPr>
        <w:t>:</w:t>
      </w:r>
      <w:r w:rsidR="00E0125A" w:rsidRPr="00E0125A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 </w:t>
      </w:r>
      <w:r w:rsidR="00E0125A" w:rsidRPr="5382B79F">
        <w:rPr>
          <w:rFonts w:ascii="Avenir LT Std 45 Book" w:eastAsia="Avenir LT Std 45 Book" w:hAnsi="Avenir LT Std 45 Book" w:cs="Avenir LT Std 45 Book"/>
          <w:sz w:val="28"/>
          <w:szCs w:val="28"/>
        </w:rPr>
        <w:t>council@ararat.vic.gov.au</w:t>
      </w:r>
      <w:r>
        <w:br/>
      </w:r>
    </w:p>
    <w:p w14:paraId="7681DB8C" w14:textId="161FFD12" w:rsidR="00F95E6B" w:rsidRPr="00F95E6B" w:rsidRDefault="5382B79F" w:rsidP="00F95E6B">
      <w:pPr>
        <w:pStyle w:val="ListParagraph"/>
        <w:numPr>
          <w:ilvl w:val="0"/>
          <w:numId w:val="19"/>
        </w:numPr>
        <w:jc w:val="left"/>
      </w:pPr>
      <w:r w:rsidRPr="00F95E6B">
        <w:rPr>
          <w:rFonts w:ascii="Avenir LT Std 45 Book" w:eastAsia="Avenir LT Std 45 Book" w:hAnsi="Avenir LT Std 45 Book" w:cs="Avenir LT Std 45 Book"/>
          <w:sz w:val="28"/>
          <w:szCs w:val="28"/>
        </w:rPr>
        <w:t>Phone</w:t>
      </w:r>
      <w:r w:rsidR="00F95E6B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: </w:t>
      </w:r>
      <w:r w:rsidR="00F95E6B" w:rsidRPr="5382B79F">
        <w:rPr>
          <w:rFonts w:ascii="Avenir LT Std 45 Book" w:eastAsia="Avenir LT Std 45 Book" w:hAnsi="Avenir LT Std 45 Book" w:cs="Avenir LT Std 45 Book"/>
          <w:sz w:val="28"/>
          <w:szCs w:val="28"/>
        </w:rPr>
        <w:t>(03) 5355 0200</w:t>
      </w:r>
      <w:r>
        <w:br/>
      </w:r>
    </w:p>
    <w:p w14:paraId="2A6FADF5" w14:textId="5870B2A2" w:rsidR="5382B79F" w:rsidRDefault="5382B79F" w:rsidP="00F95E6B">
      <w:pPr>
        <w:pStyle w:val="ListParagraph"/>
        <w:numPr>
          <w:ilvl w:val="0"/>
          <w:numId w:val="19"/>
        </w:numPr>
        <w:jc w:val="left"/>
      </w:pPr>
      <w:r w:rsidRPr="00F95E6B">
        <w:rPr>
          <w:rFonts w:ascii="Avenir LT Std 45 Book" w:eastAsia="Avenir LT Std 45 Book" w:hAnsi="Avenir LT Std 45 Book" w:cs="Avenir LT Std 45 Book"/>
          <w:sz w:val="28"/>
          <w:szCs w:val="28"/>
        </w:rPr>
        <w:t>Mail</w:t>
      </w:r>
    </w:p>
    <w:p w14:paraId="4FDD7186" w14:textId="4D476FE4" w:rsidR="5382B79F" w:rsidRDefault="5382B79F" w:rsidP="5382B79F">
      <w:r>
        <w:br/>
      </w:r>
    </w:p>
    <w:p w14:paraId="0F70B976" w14:textId="3CEC04E8" w:rsidR="5382B79F" w:rsidRDefault="5382B79F" w:rsidP="5382B79F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Support is available if you need help to take part.</w:t>
      </w:r>
    </w:p>
    <w:p w14:paraId="0CCF764E" w14:textId="75118706" w:rsidR="00185F91" w:rsidRPr="00E0125A" w:rsidRDefault="00185F91" w:rsidP="00185F91">
      <w:pPr>
        <w:rPr>
          <w:rFonts w:ascii="Avenir LT Std 45 Book" w:hAnsi="Avenir LT Std 45 Book" w:cs="Arial"/>
          <w:sz w:val="32"/>
          <w:szCs w:val="32"/>
        </w:rPr>
      </w:pPr>
    </w:p>
    <w:p w14:paraId="2980137D" w14:textId="5F8561C1" w:rsidR="5382B79F" w:rsidRPr="00E0125A" w:rsidRDefault="5382B79F" w:rsidP="5382B79F">
      <w:pPr>
        <w:rPr>
          <w:sz w:val="24"/>
          <w:szCs w:val="24"/>
        </w:rPr>
      </w:pPr>
      <w:r w:rsidRPr="00E0125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Summary</w:t>
      </w:r>
    </w:p>
    <w:p w14:paraId="74FFD5F4" w14:textId="376B68FB" w:rsidR="5382B79F" w:rsidRDefault="5382B79F" w:rsidP="5382B79F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Council is </w:t>
      </w:r>
      <w:proofErr w:type="gramStart"/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making a plan</w:t>
      </w:r>
      <w:proofErr w:type="gramEnd"/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 to improve accessibility</w:t>
      </w:r>
    </w:p>
    <w:p w14:paraId="7FBADC18" w14:textId="069520FE" w:rsidR="5382B79F" w:rsidRDefault="5382B79F" w:rsidP="5382B79F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The plan will:</w:t>
      </w:r>
    </w:p>
    <w:p w14:paraId="17272B99" w14:textId="77777777" w:rsidR="00185F91" w:rsidRPr="00F824E2" w:rsidRDefault="00185F91">
      <w:pPr>
        <w:numPr>
          <w:ilvl w:val="0"/>
          <w:numId w:val="12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Remove barriers</w:t>
      </w:r>
    </w:p>
    <w:p w14:paraId="54C0405B" w14:textId="77777777" w:rsidR="00185F91" w:rsidRPr="00F824E2" w:rsidRDefault="00185F91">
      <w:pPr>
        <w:numPr>
          <w:ilvl w:val="0"/>
          <w:numId w:val="12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Improve access</w:t>
      </w:r>
    </w:p>
    <w:p w14:paraId="6E71D09A" w14:textId="5F5ECD9E" w:rsidR="00185F91" w:rsidRPr="00F824E2" w:rsidRDefault="00185F91">
      <w:pPr>
        <w:numPr>
          <w:ilvl w:val="0"/>
          <w:numId w:val="12"/>
        </w:num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Include everyone</w:t>
      </w:r>
    </w:p>
    <w:p w14:paraId="7EB01AAB" w14:textId="21A679FF" w:rsidR="5382B79F" w:rsidRDefault="5382B79F" w:rsidP="5382B79F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>We need your ideas to get it right</w:t>
      </w:r>
    </w:p>
    <w:p w14:paraId="076FCA0C" w14:textId="5EAEDC5E" w:rsidR="5382B79F" w:rsidRDefault="5382B79F" w:rsidP="5382B79F">
      <w:r w:rsidRPr="5382B79F">
        <w:rPr>
          <w:rFonts w:ascii="Avenir LT Std 45 Book" w:eastAsia="Avenir LT Std 45 Book" w:hAnsi="Avenir LT Std 45 Book" w:cs="Avenir LT Std 45 Book"/>
          <w:sz w:val="28"/>
          <w:szCs w:val="28"/>
        </w:rPr>
        <w:t xml:space="preserve">The final plan will be ready by </w:t>
      </w:r>
      <w:r w:rsidRPr="5382B79F">
        <w:rPr>
          <w:rFonts w:ascii="Avenir LT Std 45 Book" w:eastAsia="Avenir LT Std 45 Book" w:hAnsi="Avenir LT Std 45 Book" w:cs="Avenir LT Std 45 Book"/>
          <w:b/>
          <w:bCs/>
          <w:sz w:val="28"/>
          <w:szCs w:val="28"/>
        </w:rPr>
        <w:t>June 2027</w:t>
      </w:r>
    </w:p>
    <w:p w14:paraId="08DB68D9" w14:textId="5F3E4C22" w:rsidR="00250FF4" w:rsidRPr="00F824E2" w:rsidRDefault="00250FF4" w:rsidP="00185F91">
      <w:pPr>
        <w:rPr>
          <w:rFonts w:ascii="Avenir LT Std 45 Book" w:hAnsi="Avenir LT Std 45 Book" w:cs="Arial"/>
          <w:sz w:val="28"/>
          <w:szCs w:val="28"/>
        </w:rPr>
      </w:pPr>
    </w:p>
    <w:p w14:paraId="18F6D9D5" w14:textId="7B841331" w:rsidR="5382B79F" w:rsidRPr="00E0125A" w:rsidRDefault="5382B79F" w:rsidP="5382B79F">
      <w:pPr>
        <w:rPr>
          <w:sz w:val="24"/>
          <w:szCs w:val="24"/>
        </w:rPr>
      </w:pPr>
      <w:r w:rsidRPr="00E0125A">
        <w:rPr>
          <w:rFonts w:ascii="Avenir LT Std 45 Book" w:eastAsia="Avenir LT Std 45 Book" w:hAnsi="Avenir LT Std 45 Book" w:cs="Avenir LT Std 45 Book"/>
          <w:b/>
          <w:bCs/>
          <w:sz w:val="32"/>
          <w:szCs w:val="32"/>
        </w:rPr>
        <w:t>Thank you</w:t>
      </w:r>
    </w:p>
    <w:p w14:paraId="107F21FA" w14:textId="77777777" w:rsidR="00250FF4" w:rsidRPr="00F824E2" w:rsidRDefault="00250FF4" w:rsidP="00250FF4">
      <w:pPr>
        <w:rPr>
          <w:rFonts w:ascii="Avenir LT Std 45 Book" w:hAnsi="Avenir LT Std 45 Book" w:cs="Arial"/>
          <w:sz w:val="28"/>
          <w:szCs w:val="28"/>
        </w:rPr>
      </w:pPr>
      <w:r w:rsidRPr="00F824E2">
        <w:rPr>
          <w:rFonts w:ascii="Avenir LT Std 45 Book" w:hAnsi="Avenir LT Std 45 Book" w:cs="Arial"/>
          <w:sz w:val="28"/>
          <w:szCs w:val="28"/>
        </w:rPr>
        <w:t>Thank you for sharing your thoughts and helping make Ararat more inclusive.</w:t>
      </w:r>
    </w:p>
    <w:p w14:paraId="77918883" w14:textId="7FFA1F98" w:rsidR="00465236" w:rsidRDefault="00465236">
      <w:pPr>
        <w:rPr>
          <w:rFonts w:ascii="Avenir LT Std 45 Book" w:hAnsi="Avenir LT Std 45 Book" w:cs="Arial"/>
          <w:sz w:val="24"/>
          <w:szCs w:val="24"/>
        </w:rPr>
      </w:pPr>
      <w:r>
        <w:rPr>
          <w:rFonts w:ascii="Avenir LT Std 45 Book" w:hAnsi="Avenir LT Std 45 Book" w:cs="Arial"/>
          <w:sz w:val="24"/>
          <w:szCs w:val="24"/>
        </w:rPr>
        <w:br w:type="page"/>
      </w:r>
    </w:p>
    <w:p w14:paraId="20D408E7" w14:textId="77777777" w:rsidR="00E0125A" w:rsidRDefault="00E0125A" w:rsidP="00465236">
      <w:pPr>
        <w:rPr>
          <w:rFonts w:ascii="Avenir LT Std 65 Medium" w:eastAsia="Avenir LT Std 35 Light" w:hAnsi="Avenir LT Std 65 Medium" w:cs="Avenir LT Std 35 Light"/>
          <w:b/>
          <w:bCs/>
          <w:lang w:val="en-US"/>
        </w:rPr>
      </w:pPr>
    </w:p>
    <w:p w14:paraId="599DCC12" w14:textId="48F2AC97" w:rsidR="00465236" w:rsidRPr="00E0125A" w:rsidRDefault="00465236" w:rsidP="00465236">
      <w:pPr>
        <w:rPr>
          <w:rFonts w:ascii="Avenir LT Std 65 Medium" w:eastAsia="Avenir LT Std 35 Light" w:hAnsi="Avenir LT Std 65 Medium" w:cs="Avenir LT Std 35 Light"/>
          <w:b/>
          <w:bCs/>
          <w:sz w:val="32"/>
          <w:szCs w:val="32"/>
        </w:rPr>
      </w:pPr>
      <w:r w:rsidRPr="00E0125A">
        <w:rPr>
          <w:rFonts w:ascii="Avenir LT Std 65 Medium" w:eastAsia="Avenir LT Std 35 Light" w:hAnsi="Avenir LT Std 65 Medium" w:cs="Avenir LT Std 35 Light"/>
          <w:b/>
          <w:bCs/>
          <w:sz w:val="32"/>
          <w:szCs w:val="32"/>
          <w:lang w:val="en-US"/>
        </w:rPr>
        <w:t>NDIS &amp; Disability Support</w:t>
      </w:r>
      <w:r w:rsidRPr="00E0125A">
        <w:rPr>
          <w:rFonts w:ascii="Avenir LT Std 65 Medium" w:eastAsia="Avenir LT Std 35 Light" w:hAnsi="Avenir LT Std 65 Medium" w:cs="Avenir LT Std 35 Light"/>
          <w:b/>
          <w:bCs/>
          <w:sz w:val="32"/>
          <w:szCs w:val="32"/>
        </w:rPr>
        <w:t> 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3571"/>
        <w:gridCol w:w="3219"/>
      </w:tblGrid>
      <w:tr w:rsidR="00465236" w:rsidRPr="00A02DBD" w14:paraId="09658E62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AAC05C" w14:textId="77777777" w:rsidR="00465236" w:rsidRPr="00465236" w:rsidRDefault="00465236" w:rsidP="00944CE5">
            <w:pPr>
              <w:rPr>
                <w:rFonts w:ascii="Avenir LT Std 65 Medium" w:eastAsia="Avenir LT Std 35 Light" w:hAnsi="Avenir LT Std 65 Medium" w:cs="Avenir LT Std 35 Light"/>
                <w:b/>
                <w:bCs/>
              </w:rPr>
            </w:pPr>
            <w:proofErr w:type="spellStart"/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  <w:lang w:val="en-US"/>
              </w:rPr>
              <w:t>Organisation</w:t>
            </w:r>
            <w:proofErr w:type="spellEnd"/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</w:rPr>
              <w:t> 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23986" w14:textId="77777777" w:rsidR="00465236" w:rsidRPr="00465236" w:rsidRDefault="00465236" w:rsidP="00944CE5">
            <w:pPr>
              <w:rPr>
                <w:rFonts w:ascii="Avenir LT Std 65 Medium" w:eastAsia="Avenir LT Std 35 Light" w:hAnsi="Avenir LT Std 65 Medium" w:cs="Avenir LT Std 35 Light"/>
                <w:b/>
                <w:bCs/>
              </w:rPr>
            </w:pPr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  <w:lang w:val="en-US"/>
              </w:rPr>
              <w:t>What they do / support with</w:t>
            </w:r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</w:rPr>
              <w:t> 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85BB0C" w14:textId="77777777" w:rsidR="00465236" w:rsidRPr="00465236" w:rsidRDefault="00465236" w:rsidP="00944CE5">
            <w:pPr>
              <w:rPr>
                <w:rFonts w:ascii="Avenir LT Std 65 Medium" w:eastAsia="Avenir LT Std 35 Light" w:hAnsi="Avenir LT Std 65 Medium" w:cs="Avenir LT Std 35 Light"/>
                <w:b/>
                <w:bCs/>
              </w:rPr>
            </w:pPr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  <w:lang w:val="en-US"/>
              </w:rPr>
              <w:t>Contact details</w:t>
            </w:r>
            <w:r w:rsidRPr="00465236">
              <w:rPr>
                <w:rFonts w:ascii="Avenir LT Std 65 Medium" w:eastAsia="Avenir LT Std 35 Light" w:hAnsi="Avenir LT Std 65 Medium" w:cs="Avenir LT Std 35 Light"/>
                <w:b/>
                <w:bCs/>
              </w:rPr>
              <w:t> </w:t>
            </w:r>
          </w:p>
        </w:tc>
      </w:tr>
      <w:tr w:rsidR="00465236" w:rsidRPr="00A02DBD" w14:paraId="4948C0BC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B2B93" w14:textId="1A39C682" w:rsidR="1ED40462" w:rsidRDefault="1ED40462" w:rsidP="1ED40462">
            <w:pPr>
              <w:rPr>
                <w:rFonts w:ascii="Segoe UI" w:eastAsia="Segoe UI" w:hAnsi="Segoe UI" w:cs="Segoe UI"/>
                <w:color w:val="000000" w:themeColor="text1"/>
              </w:rPr>
            </w:pPr>
            <w:r w:rsidRPr="1ED40462">
              <w:rPr>
                <w:rFonts w:ascii="Segoe UI" w:eastAsia="Segoe UI" w:hAnsi="Segoe UI" w:cs="Segoe UI"/>
                <w:color w:val="000000" w:themeColor="text1"/>
                <w:lang w:val="en-US"/>
              </w:rPr>
              <w:t>Central Highlands Local Area Coordinator (LAC) – Latrobe Community Health Service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9CB6A1" w14:textId="09F7596C" w:rsidR="1ED40462" w:rsidRDefault="1ED40462" w:rsidP="1ED40462">
            <w:pPr>
              <w:rPr>
                <w:rFonts w:ascii="Segoe UI" w:eastAsia="Segoe UI" w:hAnsi="Segoe UI" w:cs="Segoe UI"/>
                <w:color w:val="000000" w:themeColor="text1"/>
              </w:rPr>
            </w:pPr>
            <w:proofErr w:type="gramStart"/>
            <w:r w:rsidRPr="1ED40462">
              <w:rPr>
                <w:rFonts w:ascii="Segoe UI" w:eastAsia="Segoe UI" w:hAnsi="Segoe UI" w:cs="Segoe UI"/>
                <w:color w:val="000000" w:themeColor="text1"/>
                <w:lang w:val="en-US"/>
              </w:rPr>
              <w:t>Helps</w:t>
            </w:r>
            <w:proofErr w:type="gramEnd"/>
            <w:r w:rsidRPr="1ED40462">
              <w:rPr>
                <w:rFonts w:ascii="Segoe UI" w:eastAsia="Segoe UI" w:hAnsi="Segoe UI" w:cs="Segoe UI"/>
                <w:color w:val="000000" w:themeColor="text1"/>
                <w:lang w:val="en-US"/>
              </w:rPr>
              <w:t xml:space="preserve"> people access the NDIS, apply, understand plans, connect with services, and build capacity</w:t>
            </w:r>
            <w:r w:rsidRPr="1ED40462">
              <w:rPr>
                <w:rFonts w:ascii="Segoe UI" w:eastAsia="Segoe UI" w:hAnsi="Segoe UI" w:cs="Segoe UI"/>
                <w:color w:val="000000" w:themeColor="text1"/>
              </w:rPr>
              <w:t> 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67881" w14:textId="21E3F85C" w:rsidR="1ED40462" w:rsidRDefault="1ED40462" w:rsidP="1ED40462">
            <w:pPr>
              <w:rPr>
                <w:rFonts w:ascii="Segoe UI" w:eastAsia="Segoe UI" w:hAnsi="Segoe UI" w:cs="Segoe UI"/>
                <w:color w:val="000000" w:themeColor="text1"/>
              </w:rPr>
            </w:pPr>
            <w:r w:rsidRPr="1ED40462">
              <w:rPr>
                <w:rFonts w:ascii="Segoe UI" w:eastAsia="Segoe UI" w:hAnsi="Segoe UI" w:cs="Segoe UI"/>
                <w:color w:val="000000" w:themeColor="text1"/>
                <w:lang w:val="en-US"/>
              </w:rPr>
              <w:t xml:space="preserve">1800 242 696 </w:t>
            </w:r>
          </w:p>
          <w:p w14:paraId="4CEEE912" w14:textId="21F5D7E9" w:rsidR="1ED40462" w:rsidRDefault="1ED40462" w:rsidP="1ED40462">
            <w:pPr>
              <w:rPr>
                <w:rFonts w:ascii="Segoe UI" w:eastAsia="Segoe UI" w:hAnsi="Segoe UI" w:cs="Segoe UI"/>
                <w:color w:val="000000" w:themeColor="text1"/>
              </w:rPr>
            </w:pPr>
            <w:hyperlink r:id="rId12">
              <w:r w:rsidRPr="1ED40462">
                <w:rPr>
                  <w:rStyle w:val="Hyperlink"/>
                </w:rPr>
                <w:t>https://www.lchs.com.au/</w:t>
              </w:r>
            </w:hyperlink>
          </w:p>
        </w:tc>
      </w:tr>
      <w:tr w:rsidR="00465236" w:rsidRPr="00A02DBD" w14:paraId="3FF44245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6BC2D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NDIS (National Disability Insurance Agency)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DAF97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Access requests, plan approvals, funding, participant enquiries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85F1E5" w14:textId="77777777" w:rsidR="00465236" w:rsidRDefault="00465236" w:rsidP="00944CE5">
            <w:pPr>
              <w:rPr>
                <w:rFonts w:ascii="Avenir LT Std 35 Light" w:eastAsia="Avenir LT Std 35 Light" w:hAnsi="Avenir LT Std 35 Light" w:cs="Avenir LT Std 35 Light"/>
                <w:lang w:val="en-US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 xml:space="preserve">1800 800 110 </w:t>
            </w:r>
          </w:p>
          <w:p w14:paraId="009DC752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www.ndis.gov.au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</w:tr>
      <w:tr w:rsidR="00465236" w:rsidRPr="00A02DBD" w14:paraId="0028A5F8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F34BA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NDIS Quality &amp; Safeguards Commission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6727A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Complaints about providers, report restrictive practices, safeguarding participants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280EC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1800 035 544 www.ndiscommission.gov.au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</w:tr>
      <w:tr w:rsidR="00465236" w:rsidRPr="00A02DBD" w14:paraId="13D0862B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3D278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Grampians Disability Advocacy (GDA)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E01FD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Advocacy support for people with disability (rights, complaints, service issues), NDIS Appeals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F1835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A02DBD">
              <w:rPr>
                <w:rFonts w:ascii="Avenir LT Std 35 Light" w:eastAsia="Avenir LT Std 35 Light" w:hAnsi="Avenir LT Std 35 Light" w:cs="Avenir LT Std 35 Light"/>
                <w:lang w:val="en-US"/>
              </w:rPr>
              <w:t>(03) 5329 1300 www.grampiansadvocacy.org.au</w:t>
            </w:r>
            <w:r w:rsidRPr="00A02DBD">
              <w:rPr>
                <w:rFonts w:ascii="Avenir LT Std 35 Light" w:eastAsia="Avenir LT Std 35 Light" w:hAnsi="Avenir LT Std 35 Light" w:cs="Avenir LT Std 35 Light"/>
              </w:rPr>
              <w:t> </w:t>
            </w:r>
          </w:p>
        </w:tc>
      </w:tr>
      <w:tr w:rsidR="00465236" w:rsidRPr="00A02DBD" w14:paraId="205BA964" w14:textId="77777777" w:rsidTr="1ED40462">
        <w:trPr>
          <w:trHeight w:val="300"/>
        </w:trPr>
        <w:tc>
          <w:tcPr>
            <w:tcW w:w="2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DC17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  <w:lang w:val="en-US"/>
              </w:rPr>
            </w:pPr>
            <w:r>
              <w:rPr>
                <w:rFonts w:ascii="Avenir LT Std 35 Light" w:eastAsia="Avenir LT Std 35 Light" w:hAnsi="Avenir LT Std 35 Light" w:cs="Avenir LT Std 35 Light"/>
                <w:lang w:val="en-US"/>
              </w:rPr>
              <w:t xml:space="preserve">Australian Federation of Disability </w:t>
            </w:r>
            <w:proofErr w:type="spellStart"/>
            <w:r>
              <w:rPr>
                <w:rFonts w:ascii="Avenir LT Std 35 Light" w:eastAsia="Avenir LT Std 35 Light" w:hAnsi="Avenir LT Std 35 Light" w:cs="Avenir LT Std 35 Light"/>
                <w:lang w:val="en-US"/>
              </w:rPr>
              <w:t>Organisations</w:t>
            </w:r>
            <w:proofErr w:type="spellEnd"/>
          </w:p>
        </w:tc>
        <w:tc>
          <w:tcPr>
            <w:tcW w:w="35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283C" w14:textId="77777777" w:rsidR="00465236" w:rsidRPr="00F34B30" w:rsidRDefault="00465236" w:rsidP="00944CE5">
            <w:pPr>
              <w:rPr>
                <w:rFonts w:ascii="Avenir LT Std 35 Light" w:eastAsia="Avenir LT Std 35 Light" w:hAnsi="Avenir LT Std 35 Light" w:cs="Avenir LT Std 35 Light"/>
              </w:rPr>
            </w:pPr>
            <w:r w:rsidRPr="00F34B30">
              <w:rPr>
                <w:rFonts w:ascii="Avenir LT Std 35 Light" w:eastAsia="Avenir LT Std 35 Light" w:hAnsi="Avenir LT Std 35 Light" w:cs="Avenir LT Std 35 Light"/>
              </w:rPr>
              <w:t>To represent the united voice of our members and people with disability in national initiatives and policy debate.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B6362" w14:textId="77777777" w:rsidR="00465236" w:rsidRDefault="00465236" w:rsidP="00944CE5">
            <w:pPr>
              <w:rPr>
                <w:rFonts w:ascii="Avenir LT Std 35 Light" w:eastAsia="Avenir LT Std 35 Light" w:hAnsi="Avenir LT Std 35 Light" w:cs="Avenir LT Std 35 Light"/>
                <w:lang w:val="en-US"/>
              </w:rPr>
            </w:pPr>
            <w:r>
              <w:rPr>
                <w:rFonts w:ascii="Avenir LT Std 35 Light" w:eastAsia="Avenir LT Std 35 Light" w:hAnsi="Avenir LT Std 35 Light" w:cs="Avenir LT Std 35 Light"/>
                <w:lang w:val="en-US"/>
              </w:rPr>
              <w:t>1800 219 969</w:t>
            </w:r>
          </w:p>
          <w:p w14:paraId="71107B6B" w14:textId="77777777" w:rsidR="00465236" w:rsidRPr="00A02DBD" w:rsidRDefault="00465236" w:rsidP="00944CE5">
            <w:pPr>
              <w:rPr>
                <w:rFonts w:ascii="Avenir LT Std 35 Light" w:eastAsia="Avenir LT Std 35 Light" w:hAnsi="Avenir LT Std 35 Light" w:cs="Avenir LT Std 35 Light"/>
                <w:lang w:val="en-US"/>
              </w:rPr>
            </w:pPr>
            <w:r>
              <w:rPr>
                <w:rFonts w:ascii="Avenir LT Std 35 Light" w:eastAsia="Avenir LT Std 35 Light" w:hAnsi="Avenir LT Std 35 Light" w:cs="Avenir LT Std 35 Light"/>
                <w:lang w:val="en-US"/>
              </w:rPr>
              <w:t>office@afdo.org.au</w:t>
            </w:r>
          </w:p>
        </w:tc>
      </w:tr>
    </w:tbl>
    <w:p w14:paraId="777E1BFE" w14:textId="77777777" w:rsidR="00465236" w:rsidRPr="00A02DBD" w:rsidRDefault="00465236" w:rsidP="00465236">
      <w:pPr>
        <w:rPr>
          <w:rFonts w:ascii="Avenir LT Std 35 Light" w:eastAsia="Avenir LT Std 35 Light" w:hAnsi="Avenir LT Std 35 Light" w:cs="Avenir LT Std 35 Light"/>
        </w:rPr>
      </w:pPr>
      <w:r w:rsidRPr="00A02DBD">
        <w:rPr>
          <w:rFonts w:ascii="Avenir LT Std 35 Light" w:eastAsia="Avenir LT Std 35 Light" w:hAnsi="Avenir LT Std 35 Light" w:cs="Avenir LT Std 35 Light"/>
        </w:rPr>
        <w:t> </w:t>
      </w:r>
    </w:p>
    <w:p w14:paraId="75F881F0" w14:textId="77777777" w:rsidR="00465236" w:rsidRPr="00F824E2" w:rsidRDefault="00465236" w:rsidP="002C40C7">
      <w:pPr>
        <w:rPr>
          <w:rFonts w:ascii="Avenir LT Std 45 Book" w:hAnsi="Avenir LT Std 45 Book" w:cs="Arial"/>
          <w:sz w:val="24"/>
          <w:szCs w:val="24"/>
        </w:rPr>
      </w:pPr>
    </w:p>
    <w:p w14:paraId="3576947F" w14:textId="79AC0B61" w:rsidR="00740BEF" w:rsidRPr="00F824E2" w:rsidRDefault="00740BEF">
      <w:pPr>
        <w:rPr>
          <w:rFonts w:ascii="Avenir LT Std 45 Book" w:hAnsi="Avenir LT Std 45 Book" w:cs="Arial"/>
          <w:b/>
          <w:bCs/>
          <w:sz w:val="32"/>
          <w:szCs w:val="32"/>
        </w:rPr>
      </w:pPr>
    </w:p>
    <w:sectPr w:rsidR="00740BEF" w:rsidRPr="00F824E2" w:rsidSect="00E05C29">
      <w:headerReference w:type="default" r:id="rId13"/>
      <w:footerReference w:type="default" r:id="rId14"/>
      <w:headerReference w:type="first" r:id="rId15"/>
      <w:pgSz w:w="11906" w:h="16838"/>
      <w:pgMar w:top="2155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73E96" w14:textId="77777777" w:rsidR="00BF5625" w:rsidRDefault="00BF5625" w:rsidP="00187512">
      <w:pPr>
        <w:spacing w:after="0" w:line="240" w:lineRule="auto"/>
      </w:pPr>
      <w:r>
        <w:separator/>
      </w:r>
    </w:p>
  </w:endnote>
  <w:endnote w:type="continuationSeparator" w:id="0">
    <w:p w14:paraId="08A9E6D6" w14:textId="77777777" w:rsidR="00BF5625" w:rsidRDefault="00BF5625" w:rsidP="00187512">
      <w:pPr>
        <w:spacing w:after="0" w:line="240" w:lineRule="auto"/>
      </w:pPr>
      <w:r>
        <w:continuationSeparator/>
      </w:r>
    </w:p>
  </w:endnote>
  <w:endnote w:type="continuationNotice" w:id="1">
    <w:p w14:paraId="748E2B3D" w14:textId="77777777" w:rsidR="00BF5625" w:rsidRDefault="00BF56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venir LT Std 35 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venir LT Std 45 Book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venir LT Std 65 Medium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9349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649E1E" w14:textId="11AF7CC7" w:rsidR="009354DB" w:rsidRDefault="009354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5BE4A6" w14:textId="7CF403E4" w:rsidR="0573863A" w:rsidRDefault="0573863A" w:rsidP="05738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10AE1" w14:textId="77777777" w:rsidR="00BF5625" w:rsidRDefault="00BF5625" w:rsidP="00187512">
      <w:pPr>
        <w:spacing w:after="0" w:line="240" w:lineRule="auto"/>
      </w:pPr>
      <w:r>
        <w:separator/>
      </w:r>
    </w:p>
  </w:footnote>
  <w:footnote w:type="continuationSeparator" w:id="0">
    <w:p w14:paraId="41378559" w14:textId="77777777" w:rsidR="00BF5625" w:rsidRDefault="00BF5625" w:rsidP="00187512">
      <w:pPr>
        <w:spacing w:after="0" w:line="240" w:lineRule="auto"/>
      </w:pPr>
      <w:r>
        <w:continuationSeparator/>
      </w:r>
    </w:p>
  </w:footnote>
  <w:footnote w:type="continuationNotice" w:id="1">
    <w:p w14:paraId="4190DCE7" w14:textId="77777777" w:rsidR="00BF5625" w:rsidRDefault="00BF56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F0E39" w14:textId="3A01630D" w:rsidR="00622A8E" w:rsidRDefault="007346D6">
    <w:pPr>
      <w:pStyle w:val="Header"/>
      <w:rPr>
        <w:rFonts w:ascii="Avenir LT Std 45 Book" w:hAnsi="Avenir LT Std 45 Book"/>
        <w:b/>
        <w:bCs/>
        <w:color w:val="114778"/>
        <w:sz w:val="32"/>
        <w:szCs w:val="32"/>
      </w:rPr>
    </w:pP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43CDA4F2" wp14:editId="115BB94B">
              <wp:simplePos x="0" y="0"/>
              <wp:positionH relativeFrom="page">
                <wp:posOffset>0</wp:posOffset>
              </wp:positionH>
              <wp:positionV relativeFrom="paragraph">
                <wp:posOffset>-297815</wp:posOffset>
              </wp:positionV>
              <wp:extent cx="7695006" cy="9946134"/>
              <wp:effectExtent l="0" t="0" r="1270" b="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95006" cy="9946134"/>
                        <a:chOff x="0" y="47626"/>
                        <a:chExt cx="7695006" cy="9946134"/>
                      </a:xfrm>
                    </wpg:grpSpPr>
                    <wps:wsp>
                      <wps:cNvPr id="6" name="Rectangle 6"/>
                      <wps:cNvSpPr/>
                      <wps:spPr>
                        <a:xfrm flipV="1">
                          <a:off x="0" y="1135117"/>
                          <a:ext cx="7647709" cy="45719"/>
                        </a:xfrm>
                        <a:prstGeom prst="rect">
                          <a:avLst/>
                        </a:prstGeom>
                        <a:solidFill>
                          <a:srgbClr val="1147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9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873048" y="47626"/>
                          <a:ext cx="1073718" cy="8763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" name="Rectangle 1"/>
                      <wps:cNvSpPr/>
                      <wps:spPr>
                        <a:xfrm flipV="1">
                          <a:off x="47297" y="9948041"/>
                          <a:ext cx="7647709" cy="45719"/>
                        </a:xfrm>
                        <a:prstGeom prst="rect">
                          <a:avLst/>
                        </a:prstGeom>
                        <a:solidFill>
                          <a:srgbClr val="114778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7DB8674">
            <v:group id="Group 3" style="position:absolute;margin-left:0;margin-top:-23.45pt;width:605.9pt;height:783.15pt;z-index:251667968;mso-position-horizontal-relative:page;mso-height-relative:margin" coordsize="76950,99461" coordorigin=",476" o:spid="_x0000_s1026" w14:anchorId="1451E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">
              <v:rect id="Rectangle 6" style="position:absolute;top:11351;width:76477;height:457;flip:y;visibility:visible;mso-wrap-style:square;v-text-anchor:middle" o:spid="_x0000_s1027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58730;top:476;width:10737;height:8763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">
                <v:imagedata o:title="" r:id="rId2"/>
              </v:shape>
              <v:rect id="Rectangle 1" style="position:absolute;left:472;top:99480;width:76478;height:457;flip:y;visibility:visible;mso-wrap-style:square;v-text-anchor:middle" o:spid="_x0000_s1029" fillcolor="#11477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"/>
              <w10:wrap anchorx="page"/>
            </v:group>
          </w:pict>
        </mc:Fallback>
      </mc:AlternateContent>
    </w:r>
    <w:r w:rsidR="00492190">
      <w:rPr>
        <w:rFonts w:ascii="Avenir LT Std 45 Book" w:hAnsi="Avenir LT Std 45 Book"/>
        <w:b/>
        <w:bCs/>
        <w:color w:val="114778"/>
        <w:sz w:val="32"/>
        <w:szCs w:val="32"/>
      </w:rPr>
      <w:t>Disability Action</w:t>
    </w:r>
    <w:r w:rsidR="009A6566" w:rsidRPr="005D3396">
      <w:rPr>
        <w:rFonts w:ascii="Avenir LT Std 45 Book" w:hAnsi="Avenir LT Std 45 Book"/>
        <w:b/>
        <w:bCs/>
        <w:color w:val="114778"/>
        <w:sz w:val="32"/>
        <w:szCs w:val="32"/>
      </w:rPr>
      <w:t xml:space="preserve"> Plan</w:t>
    </w:r>
    <w:r w:rsidR="00492190">
      <w:rPr>
        <w:rFonts w:ascii="Avenir LT Std 45 Book" w:hAnsi="Avenir LT Std 45 Book"/>
        <w:b/>
        <w:bCs/>
        <w:color w:val="114778"/>
        <w:sz w:val="32"/>
        <w:szCs w:val="32"/>
      </w:rPr>
      <w:t xml:space="preserve">: Discussion Paper </w:t>
    </w:r>
  </w:p>
  <w:p w14:paraId="1A16F415" w14:textId="61092E2E" w:rsidR="00030230" w:rsidRPr="005D3396" w:rsidRDefault="00030230">
    <w:pPr>
      <w:pStyle w:val="Header"/>
      <w:rPr>
        <w:rFonts w:ascii="Avenir LT Std 45 Book" w:hAnsi="Avenir LT Std 45 Book"/>
        <w:b/>
        <w:bCs/>
        <w:color w:val="114778"/>
        <w:sz w:val="32"/>
        <w:szCs w:val="32"/>
      </w:rPr>
    </w:pPr>
    <w:r>
      <w:rPr>
        <w:rFonts w:ascii="Avenir LT Std 45 Book" w:hAnsi="Avenir LT Std 45 Book"/>
        <w:b/>
        <w:bCs/>
        <w:color w:val="114778"/>
        <w:sz w:val="32"/>
        <w:szCs w:val="32"/>
      </w:rPr>
      <w:t>Plain Language Summary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EB271B" w14:paraId="50D97F9B" w14:textId="77777777" w:rsidTr="0573863A">
      <w:trPr>
        <w:trHeight w:val="300"/>
      </w:trPr>
      <w:tc>
        <w:tcPr>
          <w:tcW w:w="3005" w:type="dxa"/>
        </w:tcPr>
        <w:p w14:paraId="69A999C1" w14:textId="53133D64" w:rsidR="0573863A" w:rsidRDefault="0573863A" w:rsidP="0573863A">
          <w:pPr>
            <w:pStyle w:val="Header"/>
            <w:ind w:left="-115"/>
          </w:pPr>
        </w:p>
      </w:tc>
      <w:tc>
        <w:tcPr>
          <w:tcW w:w="3005" w:type="dxa"/>
        </w:tcPr>
        <w:p w14:paraId="51297811" w14:textId="052DF722" w:rsidR="0573863A" w:rsidRDefault="0573863A" w:rsidP="0573863A">
          <w:pPr>
            <w:pStyle w:val="Header"/>
            <w:jc w:val="center"/>
          </w:pPr>
        </w:p>
      </w:tc>
      <w:tc>
        <w:tcPr>
          <w:tcW w:w="3005" w:type="dxa"/>
        </w:tcPr>
        <w:p w14:paraId="12987D4A" w14:textId="1B211186" w:rsidR="0573863A" w:rsidRDefault="0573863A" w:rsidP="0573863A">
          <w:pPr>
            <w:pStyle w:val="Header"/>
            <w:ind w:right="-115"/>
            <w:jc w:val="right"/>
          </w:pPr>
        </w:p>
      </w:tc>
    </w:tr>
  </w:tbl>
  <w:p w14:paraId="5289EF03" w14:textId="288F1587" w:rsidR="0573863A" w:rsidRDefault="0573863A" w:rsidP="057386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774C"/>
    <w:multiLevelType w:val="multilevel"/>
    <w:tmpl w:val="DAE08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83FB4"/>
    <w:multiLevelType w:val="multilevel"/>
    <w:tmpl w:val="24AC2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60372"/>
    <w:multiLevelType w:val="multilevel"/>
    <w:tmpl w:val="9B80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8144E9"/>
    <w:multiLevelType w:val="multilevel"/>
    <w:tmpl w:val="B03E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347188"/>
    <w:multiLevelType w:val="hybridMultilevel"/>
    <w:tmpl w:val="83409A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0C20A"/>
    <w:multiLevelType w:val="hybridMultilevel"/>
    <w:tmpl w:val="BCCC883A"/>
    <w:lvl w:ilvl="0" w:tplc="8ADED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1EA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C44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169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29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B4C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3C1F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01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299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FC39A"/>
    <w:multiLevelType w:val="hybridMultilevel"/>
    <w:tmpl w:val="2648E836"/>
    <w:lvl w:ilvl="0" w:tplc="EF5883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6C6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A02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6DF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3C18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524F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7CF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833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740F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49CB"/>
    <w:multiLevelType w:val="multilevel"/>
    <w:tmpl w:val="7562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293F34"/>
    <w:multiLevelType w:val="multilevel"/>
    <w:tmpl w:val="B902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056C1"/>
    <w:multiLevelType w:val="hybridMultilevel"/>
    <w:tmpl w:val="57F01ECE"/>
    <w:lvl w:ilvl="0" w:tplc="13782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389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24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CD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721D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10F5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E7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6D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6E0D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0364A0"/>
    <w:multiLevelType w:val="multilevel"/>
    <w:tmpl w:val="3976F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E86C8B"/>
    <w:multiLevelType w:val="hybridMultilevel"/>
    <w:tmpl w:val="9AA2D1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5718C"/>
    <w:multiLevelType w:val="multilevel"/>
    <w:tmpl w:val="B9DC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2E6A7A"/>
    <w:multiLevelType w:val="hybridMultilevel"/>
    <w:tmpl w:val="282476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90BA8"/>
    <w:multiLevelType w:val="multilevel"/>
    <w:tmpl w:val="95EE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5A0E6D"/>
    <w:multiLevelType w:val="multilevel"/>
    <w:tmpl w:val="431AB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B10D63"/>
    <w:multiLevelType w:val="multilevel"/>
    <w:tmpl w:val="9758B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145D01"/>
    <w:multiLevelType w:val="multilevel"/>
    <w:tmpl w:val="6B7E4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56018A"/>
    <w:multiLevelType w:val="hybridMultilevel"/>
    <w:tmpl w:val="89589CBE"/>
    <w:lvl w:ilvl="0" w:tplc="C2AE13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2EE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288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E46B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785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A05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089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6CB8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4CA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781845">
    <w:abstractNumId w:val="3"/>
  </w:num>
  <w:num w:numId="2" w16cid:durableId="154080152">
    <w:abstractNumId w:val="15"/>
  </w:num>
  <w:num w:numId="3" w16cid:durableId="955332547">
    <w:abstractNumId w:val="10"/>
  </w:num>
  <w:num w:numId="4" w16cid:durableId="1006639545">
    <w:abstractNumId w:val="14"/>
  </w:num>
  <w:num w:numId="5" w16cid:durableId="806900832">
    <w:abstractNumId w:val="17"/>
  </w:num>
  <w:num w:numId="6" w16cid:durableId="875318398">
    <w:abstractNumId w:val="8"/>
  </w:num>
  <w:num w:numId="7" w16cid:durableId="1792354503">
    <w:abstractNumId w:val="2"/>
  </w:num>
  <w:num w:numId="8" w16cid:durableId="2104110519">
    <w:abstractNumId w:val="1"/>
  </w:num>
  <w:num w:numId="9" w16cid:durableId="227082728">
    <w:abstractNumId w:val="0"/>
  </w:num>
  <w:num w:numId="10" w16cid:durableId="615336303">
    <w:abstractNumId w:val="16"/>
  </w:num>
  <w:num w:numId="11" w16cid:durableId="1695155784">
    <w:abstractNumId w:val="12"/>
  </w:num>
  <w:num w:numId="12" w16cid:durableId="1319766008">
    <w:abstractNumId w:val="7"/>
  </w:num>
  <w:num w:numId="13" w16cid:durableId="570771113">
    <w:abstractNumId w:val="5"/>
  </w:num>
  <w:num w:numId="14" w16cid:durableId="1573616106">
    <w:abstractNumId w:val="6"/>
  </w:num>
  <w:num w:numId="15" w16cid:durableId="2141995600">
    <w:abstractNumId w:val="9"/>
  </w:num>
  <w:num w:numId="16" w16cid:durableId="27804857">
    <w:abstractNumId w:val="18"/>
  </w:num>
  <w:num w:numId="17" w16cid:durableId="668095592">
    <w:abstractNumId w:val="13"/>
  </w:num>
  <w:num w:numId="18" w16cid:durableId="198470651">
    <w:abstractNumId w:val="11"/>
  </w:num>
  <w:num w:numId="19" w16cid:durableId="1313683373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0F1"/>
    <w:rsid w:val="000008BA"/>
    <w:rsid w:val="00001E75"/>
    <w:rsid w:val="000040A0"/>
    <w:rsid w:val="000041BF"/>
    <w:rsid w:val="0000561F"/>
    <w:rsid w:val="000067D2"/>
    <w:rsid w:val="00006BBF"/>
    <w:rsid w:val="000074CA"/>
    <w:rsid w:val="00007AB3"/>
    <w:rsid w:val="00011EA8"/>
    <w:rsid w:val="0001288C"/>
    <w:rsid w:val="00013898"/>
    <w:rsid w:val="0001436A"/>
    <w:rsid w:val="000143D7"/>
    <w:rsid w:val="0001650D"/>
    <w:rsid w:val="00016D34"/>
    <w:rsid w:val="00017351"/>
    <w:rsid w:val="00020B62"/>
    <w:rsid w:val="00020BD9"/>
    <w:rsid w:val="00020F93"/>
    <w:rsid w:val="00023B87"/>
    <w:rsid w:val="00024B5D"/>
    <w:rsid w:val="00024C8A"/>
    <w:rsid w:val="00025B80"/>
    <w:rsid w:val="00030230"/>
    <w:rsid w:val="0003091B"/>
    <w:rsid w:val="0003101A"/>
    <w:rsid w:val="00031747"/>
    <w:rsid w:val="00032499"/>
    <w:rsid w:val="000368DC"/>
    <w:rsid w:val="00036912"/>
    <w:rsid w:val="00040F42"/>
    <w:rsid w:val="00042C70"/>
    <w:rsid w:val="0004401F"/>
    <w:rsid w:val="0004454E"/>
    <w:rsid w:val="0004459F"/>
    <w:rsid w:val="000450BC"/>
    <w:rsid w:val="00045E69"/>
    <w:rsid w:val="0004644D"/>
    <w:rsid w:val="00047FA8"/>
    <w:rsid w:val="00050FC1"/>
    <w:rsid w:val="00051C80"/>
    <w:rsid w:val="00053B3B"/>
    <w:rsid w:val="00053CDF"/>
    <w:rsid w:val="00054E84"/>
    <w:rsid w:val="00056318"/>
    <w:rsid w:val="00056B6B"/>
    <w:rsid w:val="00057033"/>
    <w:rsid w:val="00057AB1"/>
    <w:rsid w:val="000620BB"/>
    <w:rsid w:val="00062460"/>
    <w:rsid w:val="0006322B"/>
    <w:rsid w:val="00063818"/>
    <w:rsid w:val="00064805"/>
    <w:rsid w:val="00066B81"/>
    <w:rsid w:val="00067DE4"/>
    <w:rsid w:val="00070336"/>
    <w:rsid w:val="00070AF2"/>
    <w:rsid w:val="00072197"/>
    <w:rsid w:val="00072A1E"/>
    <w:rsid w:val="000741B3"/>
    <w:rsid w:val="0007490B"/>
    <w:rsid w:val="0007499F"/>
    <w:rsid w:val="00074A61"/>
    <w:rsid w:val="00080870"/>
    <w:rsid w:val="00081AD7"/>
    <w:rsid w:val="00083E95"/>
    <w:rsid w:val="0008417A"/>
    <w:rsid w:val="0008451D"/>
    <w:rsid w:val="00090B7E"/>
    <w:rsid w:val="000910F8"/>
    <w:rsid w:val="000918B3"/>
    <w:rsid w:val="00092200"/>
    <w:rsid w:val="00092CFD"/>
    <w:rsid w:val="00094293"/>
    <w:rsid w:val="000A042B"/>
    <w:rsid w:val="000A075B"/>
    <w:rsid w:val="000A3BF6"/>
    <w:rsid w:val="000A50D8"/>
    <w:rsid w:val="000A56CD"/>
    <w:rsid w:val="000A5F85"/>
    <w:rsid w:val="000A72F3"/>
    <w:rsid w:val="000A7A1F"/>
    <w:rsid w:val="000B33B3"/>
    <w:rsid w:val="000B3CD5"/>
    <w:rsid w:val="000B440F"/>
    <w:rsid w:val="000B56CA"/>
    <w:rsid w:val="000B5E2B"/>
    <w:rsid w:val="000B697C"/>
    <w:rsid w:val="000B7A1F"/>
    <w:rsid w:val="000C01AC"/>
    <w:rsid w:val="000C0915"/>
    <w:rsid w:val="000C18C1"/>
    <w:rsid w:val="000C1C21"/>
    <w:rsid w:val="000C4D8F"/>
    <w:rsid w:val="000C51E4"/>
    <w:rsid w:val="000C6513"/>
    <w:rsid w:val="000C6DBB"/>
    <w:rsid w:val="000C76C2"/>
    <w:rsid w:val="000C76D1"/>
    <w:rsid w:val="000C7EF0"/>
    <w:rsid w:val="000D04C5"/>
    <w:rsid w:val="000D054E"/>
    <w:rsid w:val="000D086F"/>
    <w:rsid w:val="000D0A30"/>
    <w:rsid w:val="000D158F"/>
    <w:rsid w:val="000D2537"/>
    <w:rsid w:val="000D2F07"/>
    <w:rsid w:val="000D30A0"/>
    <w:rsid w:val="000D4118"/>
    <w:rsid w:val="000D64EF"/>
    <w:rsid w:val="000D75D7"/>
    <w:rsid w:val="000E1EBF"/>
    <w:rsid w:val="000E208B"/>
    <w:rsid w:val="000E26D9"/>
    <w:rsid w:val="000E449F"/>
    <w:rsid w:val="000E7A7F"/>
    <w:rsid w:val="000F2295"/>
    <w:rsid w:val="000F2D0B"/>
    <w:rsid w:val="000F31E4"/>
    <w:rsid w:val="000F3457"/>
    <w:rsid w:val="000F412B"/>
    <w:rsid w:val="000F44DB"/>
    <w:rsid w:val="000F464F"/>
    <w:rsid w:val="000F469C"/>
    <w:rsid w:val="000F47F8"/>
    <w:rsid w:val="000F6E99"/>
    <w:rsid w:val="00100411"/>
    <w:rsid w:val="00107F02"/>
    <w:rsid w:val="00110542"/>
    <w:rsid w:val="0011060E"/>
    <w:rsid w:val="0011408A"/>
    <w:rsid w:val="001156DE"/>
    <w:rsid w:val="0011669C"/>
    <w:rsid w:val="001176A5"/>
    <w:rsid w:val="001238F0"/>
    <w:rsid w:val="00123F90"/>
    <w:rsid w:val="00124648"/>
    <w:rsid w:val="00126FD6"/>
    <w:rsid w:val="00131674"/>
    <w:rsid w:val="001323BF"/>
    <w:rsid w:val="00134510"/>
    <w:rsid w:val="00135356"/>
    <w:rsid w:val="0013744E"/>
    <w:rsid w:val="0013776C"/>
    <w:rsid w:val="00140657"/>
    <w:rsid w:val="001406CA"/>
    <w:rsid w:val="001410CD"/>
    <w:rsid w:val="00141420"/>
    <w:rsid w:val="001420DD"/>
    <w:rsid w:val="00144E7B"/>
    <w:rsid w:val="00146360"/>
    <w:rsid w:val="00150818"/>
    <w:rsid w:val="001528FC"/>
    <w:rsid w:val="00152A08"/>
    <w:rsid w:val="001535C4"/>
    <w:rsid w:val="00157BF7"/>
    <w:rsid w:val="001609C5"/>
    <w:rsid w:val="00160B4E"/>
    <w:rsid w:val="001663C4"/>
    <w:rsid w:val="001668DF"/>
    <w:rsid w:val="00166DA1"/>
    <w:rsid w:val="0017158B"/>
    <w:rsid w:val="001721A2"/>
    <w:rsid w:val="00174996"/>
    <w:rsid w:val="001769A7"/>
    <w:rsid w:val="00177CAC"/>
    <w:rsid w:val="0018081A"/>
    <w:rsid w:val="001812B4"/>
    <w:rsid w:val="0018321E"/>
    <w:rsid w:val="00183989"/>
    <w:rsid w:val="00183F92"/>
    <w:rsid w:val="00185F91"/>
    <w:rsid w:val="00187512"/>
    <w:rsid w:val="001876CF"/>
    <w:rsid w:val="00190857"/>
    <w:rsid w:val="001909BD"/>
    <w:rsid w:val="0019118A"/>
    <w:rsid w:val="0019121E"/>
    <w:rsid w:val="00191908"/>
    <w:rsid w:val="00191F39"/>
    <w:rsid w:val="001940DB"/>
    <w:rsid w:val="00195B34"/>
    <w:rsid w:val="00197389"/>
    <w:rsid w:val="00197ED7"/>
    <w:rsid w:val="001A228E"/>
    <w:rsid w:val="001A2C3A"/>
    <w:rsid w:val="001A4681"/>
    <w:rsid w:val="001A52DF"/>
    <w:rsid w:val="001A5476"/>
    <w:rsid w:val="001A6CC3"/>
    <w:rsid w:val="001A7CB2"/>
    <w:rsid w:val="001B26BD"/>
    <w:rsid w:val="001B3D47"/>
    <w:rsid w:val="001B46A5"/>
    <w:rsid w:val="001B5501"/>
    <w:rsid w:val="001B668E"/>
    <w:rsid w:val="001B7C3D"/>
    <w:rsid w:val="001C0C4E"/>
    <w:rsid w:val="001C24F9"/>
    <w:rsid w:val="001C32C9"/>
    <w:rsid w:val="001C5914"/>
    <w:rsid w:val="001C69E5"/>
    <w:rsid w:val="001D04BA"/>
    <w:rsid w:val="001D19FE"/>
    <w:rsid w:val="001D688C"/>
    <w:rsid w:val="001D6E50"/>
    <w:rsid w:val="001D7F31"/>
    <w:rsid w:val="001E00F6"/>
    <w:rsid w:val="001E0A9C"/>
    <w:rsid w:val="001E2D81"/>
    <w:rsid w:val="001E3B4E"/>
    <w:rsid w:val="001E5904"/>
    <w:rsid w:val="001E6393"/>
    <w:rsid w:val="001E67D1"/>
    <w:rsid w:val="001E7505"/>
    <w:rsid w:val="001F0EAE"/>
    <w:rsid w:val="001F1123"/>
    <w:rsid w:val="001F4031"/>
    <w:rsid w:val="001F4A28"/>
    <w:rsid w:val="001F656D"/>
    <w:rsid w:val="001F68D9"/>
    <w:rsid w:val="00200F46"/>
    <w:rsid w:val="00202C6D"/>
    <w:rsid w:val="0020387A"/>
    <w:rsid w:val="002051B8"/>
    <w:rsid w:val="002053AF"/>
    <w:rsid w:val="00205E4D"/>
    <w:rsid w:val="002067D7"/>
    <w:rsid w:val="00210E1E"/>
    <w:rsid w:val="00211777"/>
    <w:rsid w:val="0021558F"/>
    <w:rsid w:val="00215A50"/>
    <w:rsid w:val="00220C1A"/>
    <w:rsid w:val="00223E24"/>
    <w:rsid w:val="0022548B"/>
    <w:rsid w:val="00225771"/>
    <w:rsid w:val="00226ABE"/>
    <w:rsid w:val="00226ACC"/>
    <w:rsid w:val="002271A4"/>
    <w:rsid w:val="00227B2C"/>
    <w:rsid w:val="00231045"/>
    <w:rsid w:val="002317E6"/>
    <w:rsid w:val="00234B6D"/>
    <w:rsid w:val="002367D0"/>
    <w:rsid w:val="002368FE"/>
    <w:rsid w:val="002371E1"/>
    <w:rsid w:val="00237D21"/>
    <w:rsid w:val="0024101C"/>
    <w:rsid w:val="0024114F"/>
    <w:rsid w:val="00242803"/>
    <w:rsid w:val="0024361E"/>
    <w:rsid w:val="0024369B"/>
    <w:rsid w:val="002439D8"/>
    <w:rsid w:val="002468FD"/>
    <w:rsid w:val="00247270"/>
    <w:rsid w:val="00250FF4"/>
    <w:rsid w:val="002519F7"/>
    <w:rsid w:val="00252F93"/>
    <w:rsid w:val="00253514"/>
    <w:rsid w:val="0025428D"/>
    <w:rsid w:val="002542EA"/>
    <w:rsid w:val="00254A33"/>
    <w:rsid w:val="00254C58"/>
    <w:rsid w:val="00254CA4"/>
    <w:rsid w:val="00255C57"/>
    <w:rsid w:val="00257D3D"/>
    <w:rsid w:val="00260909"/>
    <w:rsid w:val="0026422B"/>
    <w:rsid w:val="002649BD"/>
    <w:rsid w:val="00265EC6"/>
    <w:rsid w:val="00267767"/>
    <w:rsid w:val="00267C65"/>
    <w:rsid w:val="00273730"/>
    <w:rsid w:val="002737DA"/>
    <w:rsid w:val="00275D2E"/>
    <w:rsid w:val="002775E8"/>
    <w:rsid w:val="002779E7"/>
    <w:rsid w:val="00281BB2"/>
    <w:rsid w:val="00283099"/>
    <w:rsid w:val="00284778"/>
    <w:rsid w:val="002848F4"/>
    <w:rsid w:val="0028567B"/>
    <w:rsid w:val="00285B91"/>
    <w:rsid w:val="00286C17"/>
    <w:rsid w:val="002875BF"/>
    <w:rsid w:val="00290A22"/>
    <w:rsid w:val="00290B3B"/>
    <w:rsid w:val="00291D2E"/>
    <w:rsid w:val="00293BD7"/>
    <w:rsid w:val="00296731"/>
    <w:rsid w:val="002A034F"/>
    <w:rsid w:val="002A195B"/>
    <w:rsid w:val="002A2E24"/>
    <w:rsid w:val="002A4DC6"/>
    <w:rsid w:val="002A5879"/>
    <w:rsid w:val="002A682F"/>
    <w:rsid w:val="002A7914"/>
    <w:rsid w:val="002B00AE"/>
    <w:rsid w:val="002B11D9"/>
    <w:rsid w:val="002B4845"/>
    <w:rsid w:val="002B4879"/>
    <w:rsid w:val="002B509B"/>
    <w:rsid w:val="002B57D4"/>
    <w:rsid w:val="002B6005"/>
    <w:rsid w:val="002B6EA4"/>
    <w:rsid w:val="002C3B05"/>
    <w:rsid w:val="002C40C7"/>
    <w:rsid w:val="002C54CA"/>
    <w:rsid w:val="002C6B25"/>
    <w:rsid w:val="002D0500"/>
    <w:rsid w:val="002D43F9"/>
    <w:rsid w:val="002D4B36"/>
    <w:rsid w:val="002E12CB"/>
    <w:rsid w:val="002E35DD"/>
    <w:rsid w:val="002E5652"/>
    <w:rsid w:val="002E6573"/>
    <w:rsid w:val="002F0AA1"/>
    <w:rsid w:val="002F1D50"/>
    <w:rsid w:val="002F2A39"/>
    <w:rsid w:val="002F41C3"/>
    <w:rsid w:val="002F4994"/>
    <w:rsid w:val="002F5250"/>
    <w:rsid w:val="002F6965"/>
    <w:rsid w:val="002F7F86"/>
    <w:rsid w:val="00301248"/>
    <w:rsid w:val="00301435"/>
    <w:rsid w:val="00302071"/>
    <w:rsid w:val="00302104"/>
    <w:rsid w:val="0030222C"/>
    <w:rsid w:val="00302A8C"/>
    <w:rsid w:val="00302D31"/>
    <w:rsid w:val="00303F88"/>
    <w:rsid w:val="00304077"/>
    <w:rsid w:val="00305E89"/>
    <w:rsid w:val="00306588"/>
    <w:rsid w:val="00306AF7"/>
    <w:rsid w:val="003103FC"/>
    <w:rsid w:val="00314275"/>
    <w:rsid w:val="0031473E"/>
    <w:rsid w:val="0031523D"/>
    <w:rsid w:val="00315771"/>
    <w:rsid w:val="00315B83"/>
    <w:rsid w:val="00315BCC"/>
    <w:rsid w:val="00315C7F"/>
    <w:rsid w:val="00317B1B"/>
    <w:rsid w:val="0032146E"/>
    <w:rsid w:val="00322088"/>
    <w:rsid w:val="00322F32"/>
    <w:rsid w:val="00323ED6"/>
    <w:rsid w:val="00324409"/>
    <w:rsid w:val="00325C1B"/>
    <w:rsid w:val="00332451"/>
    <w:rsid w:val="00332BFD"/>
    <w:rsid w:val="00333C0C"/>
    <w:rsid w:val="003366EB"/>
    <w:rsid w:val="00336A15"/>
    <w:rsid w:val="00340EB6"/>
    <w:rsid w:val="0034195A"/>
    <w:rsid w:val="00342001"/>
    <w:rsid w:val="003421B4"/>
    <w:rsid w:val="0034351A"/>
    <w:rsid w:val="00346089"/>
    <w:rsid w:val="00347954"/>
    <w:rsid w:val="00350F5F"/>
    <w:rsid w:val="00356111"/>
    <w:rsid w:val="003606E1"/>
    <w:rsid w:val="003610D5"/>
    <w:rsid w:val="003610E1"/>
    <w:rsid w:val="0036126E"/>
    <w:rsid w:val="0036151F"/>
    <w:rsid w:val="00362DF4"/>
    <w:rsid w:val="00362FF0"/>
    <w:rsid w:val="00363F38"/>
    <w:rsid w:val="00364458"/>
    <w:rsid w:val="00365628"/>
    <w:rsid w:val="00365837"/>
    <w:rsid w:val="00365D26"/>
    <w:rsid w:val="0037192A"/>
    <w:rsid w:val="00375D8A"/>
    <w:rsid w:val="0037660F"/>
    <w:rsid w:val="00376E36"/>
    <w:rsid w:val="0038036E"/>
    <w:rsid w:val="00380A2E"/>
    <w:rsid w:val="00381D81"/>
    <w:rsid w:val="0038397F"/>
    <w:rsid w:val="00383F82"/>
    <w:rsid w:val="00384162"/>
    <w:rsid w:val="00384C21"/>
    <w:rsid w:val="00384CEE"/>
    <w:rsid w:val="003860FE"/>
    <w:rsid w:val="00386158"/>
    <w:rsid w:val="00390166"/>
    <w:rsid w:val="00390FB6"/>
    <w:rsid w:val="00392008"/>
    <w:rsid w:val="003937B3"/>
    <w:rsid w:val="00393976"/>
    <w:rsid w:val="00397BBE"/>
    <w:rsid w:val="003A0655"/>
    <w:rsid w:val="003A2673"/>
    <w:rsid w:val="003A4B41"/>
    <w:rsid w:val="003A51FF"/>
    <w:rsid w:val="003A54CA"/>
    <w:rsid w:val="003A6ADF"/>
    <w:rsid w:val="003A7F84"/>
    <w:rsid w:val="003B00AF"/>
    <w:rsid w:val="003B13D3"/>
    <w:rsid w:val="003B42F2"/>
    <w:rsid w:val="003C1745"/>
    <w:rsid w:val="003C5C56"/>
    <w:rsid w:val="003C6716"/>
    <w:rsid w:val="003C767D"/>
    <w:rsid w:val="003D1B72"/>
    <w:rsid w:val="003D21FF"/>
    <w:rsid w:val="003D4305"/>
    <w:rsid w:val="003D4816"/>
    <w:rsid w:val="003D49F9"/>
    <w:rsid w:val="003D5393"/>
    <w:rsid w:val="003D7BD6"/>
    <w:rsid w:val="003E04D2"/>
    <w:rsid w:val="003E3DB8"/>
    <w:rsid w:val="003E3DEA"/>
    <w:rsid w:val="003E4596"/>
    <w:rsid w:val="003E4C34"/>
    <w:rsid w:val="003E6126"/>
    <w:rsid w:val="003E619B"/>
    <w:rsid w:val="003E7286"/>
    <w:rsid w:val="003E7F03"/>
    <w:rsid w:val="003F1FC5"/>
    <w:rsid w:val="003F4522"/>
    <w:rsid w:val="003F4CEC"/>
    <w:rsid w:val="003F4EF5"/>
    <w:rsid w:val="003F523A"/>
    <w:rsid w:val="003F6026"/>
    <w:rsid w:val="003F66D4"/>
    <w:rsid w:val="003F76DF"/>
    <w:rsid w:val="003F7E8B"/>
    <w:rsid w:val="0040007B"/>
    <w:rsid w:val="00401CE6"/>
    <w:rsid w:val="00402240"/>
    <w:rsid w:val="004022E3"/>
    <w:rsid w:val="00402E67"/>
    <w:rsid w:val="00405062"/>
    <w:rsid w:val="004055A3"/>
    <w:rsid w:val="00405BA1"/>
    <w:rsid w:val="004077D4"/>
    <w:rsid w:val="00407BA5"/>
    <w:rsid w:val="004101AD"/>
    <w:rsid w:val="00411CFA"/>
    <w:rsid w:val="00411EB3"/>
    <w:rsid w:val="004137E1"/>
    <w:rsid w:val="00413BE2"/>
    <w:rsid w:val="004155BE"/>
    <w:rsid w:val="00416C04"/>
    <w:rsid w:val="0041765A"/>
    <w:rsid w:val="00421575"/>
    <w:rsid w:val="00423374"/>
    <w:rsid w:val="004234FE"/>
    <w:rsid w:val="004236CB"/>
    <w:rsid w:val="00423F78"/>
    <w:rsid w:val="004258BC"/>
    <w:rsid w:val="00425ACE"/>
    <w:rsid w:val="0043085D"/>
    <w:rsid w:val="00430AED"/>
    <w:rsid w:val="00433752"/>
    <w:rsid w:val="00434EF3"/>
    <w:rsid w:val="00436650"/>
    <w:rsid w:val="004409AA"/>
    <w:rsid w:val="00440AD5"/>
    <w:rsid w:val="00441847"/>
    <w:rsid w:val="0044254A"/>
    <w:rsid w:val="004476DB"/>
    <w:rsid w:val="00447CC5"/>
    <w:rsid w:val="00450336"/>
    <w:rsid w:val="00450F3F"/>
    <w:rsid w:val="0045326A"/>
    <w:rsid w:val="00453C5D"/>
    <w:rsid w:val="00456137"/>
    <w:rsid w:val="00456420"/>
    <w:rsid w:val="004569CF"/>
    <w:rsid w:val="004603D6"/>
    <w:rsid w:val="00460838"/>
    <w:rsid w:val="004624EC"/>
    <w:rsid w:val="00465236"/>
    <w:rsid w:val="00470014"/>
    <w:rsid w:val="004703D3"/>
    <w:rsid w:val="00471636"/>
    <w:rsid w:val="0047210D"/>
    <w:rsid w:val="00474464"/>
    <w:rsid w:val="00474866"/>
    <w:rsid w:val="00476628"/>
    <w:rsid w:val="004772C0"/>
    <w:rsid w:val="00477BA3"/>
    <w:rsid w:val="00480FAD"/>
    <w:rsid w:val="004820C4"/>
    <w:rsid w:val="0048224E"/>
    <w:rsid w:val="0048312E"/>
    <w:rsid w:val="004838E0"/>
    <w:rsid w:val="00483983"/>
    <w:rsid w:val="00484095"/>
    <w:rsid w:val="004846E9"/>
    <w:rsid w:val="00484B3D"/>
    <w:rsid w:val="0048512F"/>
    <w:rsid w:val="00485891"/>
    <w:rsid w:val="00485FE0"/>
    <w:rsid w:val="00486103"/>
    <w:rsid w:val="0048651A"/>
    <w:rsid w:val="004868DC"/>
    <w:rsid w:val="004877AE"/>
    <w:rsid w:val="00490CEC"/>
    <w:rsid w:val="00491BD7"/>
    <w:rsid w:val="00492190"/>
    <w:rsid w:val="00493AA6"/>
    <w:rsid w:val="00495817"/>
    <w:rsid w:val="004969E7"/>
    <w:rsid w:val="004A029C"/>
    <w:rsid w:val="004A02A3"/>
    <w:rsid w:val="004A06C1"/>
    <w:rsid w:val="004A0975"/>
    <w:rsid w:val="004A17D8"/>
    <w:rsid w:val="004A3E6F"/>
    <w:rsid w:val="004A43BB"/>
    <w:rsid w:val="004A5FE4"/>
    <w:rsid w:val="004A79D4"/>
    <w:rsid w:val="004B109E"/>
    <w:rsid w:val="004B1854"/>
    <w:rsid w:val="004B3EAF"/>
    <w:rsid w:val="004B4632"/>
    <w:rsid w:val="004C1024"/>
    <w:rsid w:val="004C290F"/>
    <w:rsid w:val="004C298F"/>
    <w:rsid w:val="004C3A88"/>
    <w:rsid w:val="004C47BE"/>
    <w:rsid w:val="004C5AC8"/>
    <w:rsid w:val="004C6473"/>
    <w:rsid w:val="004D06B8"/>
    <w:rsid w:val="004D29AA"/>
    <w:rsid w:val="004D2B9E"/>
    <w:rsid w:val="004D34EB"/>
    <w:rsid w:val="004D4BF0"/>
    <w:rsid w:val="004D5336"/>
    <w:rsid w:val="004D69E1"/>
    <w:rsid w:val="004D7820"/>
    <w:rsid w:val="004E5C82"/>
    <w:rsid w:val="004E70F5"/>
    <w:rsid w:val="004F09E5"/>
    <w:rsid w:val="004F18FB"/>
    <w:rsid w:val="004F2CA7"/>
    <w:rsid w:val="004F4054"/>
    <w:rsid w:val="004F4CC3"/>
    <w:rsid w:val="004F58A6"/>
    <w:rsid w:val="004F6351"/>
    <w:rsid w:val="004F68E7"/>
    <w:rsid w:val="0050177F"/>
    <w:rsid w:val="00502D6A"/>
    <w:rsid w:val="00511417"/>
    <w:rsid w:val="00512436"/>
    <w:rsid w:val="00520288"/>
    <w:rsid w:val="005207BB"/>
    <w:rsid w:val="00521394"/>
    <w:rsid w:val="00521C7E"/>
    <w:rsid w:val="00523EF1"/>
    <w:rsid w:val="005274AC"/>
    <w:rsid w:val="005304F4"/>
    <w:rsid w:val="00531CE4"/>
    <w:rsid w:val="00537151"/>
    <w:rsid w:val="005405EE"/>
    <w:rsid w:val="00540E63"/>
    <w:rsid w:val="005414C9"/>
    <w:rsid w:val="00543A99"/>
    <w:rsid w:val="00543B74"/>
    <w:rsid w:val="00543FDD"/>
    <w:rsid w:val="00547CA1"/>
    <w:rsid w:val="00550D05"/>
    <w:rsid w:val="00551AE7"/>
    <w:rsid w:val="00551BF5"/>
    <w:rsid w:val="00556039"/>
    <w:rsid w:val="0055676C"/>
    <w:rsid w:val="005569D6"/>
    <w:rsid w:val="00556CD3"/>
    <w:rsid w:val="0055723B"/>
    <w:rsid w:val="005616C6"/>
    <w:rsid w:val="0056261A"/>
    <w:rsid w:val="005626B7"/>
    <w:rsid w:val="00563766"/>
    <w:rsid w:val="00564CA8"/>
    <w:rsid w:val="005666D6"/>
    <w:rsid w:val="00567A0A"/>
    <w:rsid w:val="00567FEC"/>
    <w:rsid w:val="0057258D"/>
    <w:rsid w:val="00572BBF"/>
    <w:rsid w:val="0057344A"/>
    <w:rsid w:val="005736A3"/>
    <w:rsid w:val="005752FF"/>
    <w:rsid w:val="00575BF6"/>
    <w:rsid w:val="00576032"/>
    <w:rsid w:val="00576170"/>
    <w:rsid w:val="00580D63"/>
    <w:rsid w:val="00580EA8"/>
    <w:rsid w:val="005822A8"/>
    <w:rsid w:val="005837D7"/>
    <w:rsid w:val="00583EE8"/>
    <w:rsid w:val="00585DA4"/>
    <w:rsid w:val="0059002C"/>
    <w:rsid w:val="005900C4"/>
    <w:rsid w:val="00590F2A"/>
    <w:rsid w:val="00594C76"/>
    <w:rsid w:val="00595787"/>
    <w:rsid w:val="00595AFA"/>
    <w:rsid w:val="005A1EA2"/>
    <w:rsid w:val="005A2B0B"/>
    <w:rsid w:val="005A2D3E"/>
    <w:rsid w:val="005A3B1A"/>
    <w:rsid w:val="005A48BA"/>
    <w:rsid w:val="005A591E"/>
    <w:rsid w:val="005A6F2A"/>
    <w:rsid w:val="005A7985"/>
    <w:rsid w:val="005B0F1D"/>
    <w:rsid w:val="005B11B3"/>
    <w:rsid w:val="005B5447"/>
    <w:rsid w:val="005B54AF"/>
    <w:rsid w:val="005B5943"/>
    <w:rsid w:val="005B5C09"/>
    <w:rsid w:val="005B6681"/>
    <w:rsid w:val="005B6CA4"/>
    <w:rsid w:val="005B70F6"/>
    <w:rsid w:val="005C0DC3"/>
    <w:rsid w:val="005C3839"/>
    <w:rsid w:val="005C3D07"/>
    <w:rsid w:val="005C3F43"/>
    <w:rsid w:val="005C4586"/>
    <w:rsid w:val="005C65AB"/>
    <w:rsid w:val="005C77AC"/>
    <w:rsid w:val="005CFDF2"/>
    <w:rsid w:val="005D3396"/>
    <w:rsid w:val="005D4784"/>
    <w:rsid w:val="005D6553"/>
    <w:rsid w:val="005D6B0E"/>
    <w:rsid w:val="005D7798"/>
    <w:rsid w:val="005E0575"/>
    <w:rsid w:val="005E3BF5"/>
    <w:rsid w:val="005E4D34"/>
    <w:rsid w:val="005E6F36"/>
    <w:rsid w:val="005E7EBD"/>
    <w:rsid w:val="005F0726"/>
    <w:rsid w:val="005F2A08"/>
    <w:rsid w:val="005F5C28"/>
    <w:rsid w:val="005F5C3D"/>
    <w:rsid w:val="005F5D14"/>
    <w:rsid w:val="005F65D8"/>
    <w:rsid w:val="005F746E"/>
    <w:rsid w:val="006012F9"/>
    <w:rsid w:val="0060359A"/>
    <w:rsid w:val="00603A76"/>
    <w:rsid w:val="00604BC6"/>
    <w:rsid w:val="00605384"/>
    <w:rsid w:val="00605E26"/>
    <w:rsid w:val="006061FC"/>
    <w:rsid w:val="0061096C"/>
    <w:rsid w:val="006114F3"/>
    <w:rsid w:val="00611944"/>
    <w:rsid w:val="00611E8A"/>
    <w:rsid w:val="00613B2D"/>
    <w:rsid w:val="006144F7"/>
    <w:rsid w:val="006150C6"/>
    <w:rsid w:val="00615680"/>
    <w:rsid w:val="00615FED"/>
    <w:rsid w:val="00621BD0"/>
    <w:rsid w:val="00621DCF"/>
    <w:rsid w:val="00622A8E"/>
    <w:rsid w:val="0062349E"/>
    <w:rsid w:val="0062389C"/>
    <w:rsid w:val="00624A4E"/>
    <w:rsid w:val="00625B53"/>
    <w:rsid w:val="00625DA3"/>
    <w:rsid w:val="006269B3"/>
    <w:rsid w:val="006270D7"/>
    <w:rsid w:val="006275C8"/>
    <w:rsid w:val="00630BA4"/>
    <w:rsid w:val="00632C36"/>
    <w:rsid w:val="0063303D"/>
    <w:rsid w:val="00635633"/>
    <w:rsid w:val="0063666D"/>
    <w:rsid w:val="00637DF6"/>
    <w:rsid w:val="0064268F"/>
    <w:rsid w:val="00642BD7"/>
    <w:rsid w:val="00643C77"/>
    <w:rsid w:val="0064497D"/>
    <w:rsid w:val="00646465"/>
    <w:rsid w:val="006474DE"/>
    <w:rsid w:val="006475E8"/>
    <w:rsid w:val="00647762"/>
    <w:rsid w:val="00647D4A"/>
    <w:rsid w:val="00647E55"/>
    <w:rsid w:val="00650601"/>
    <w:rsid w:val="006506B5"/>
    <w:rsid w:val="00650EB3"/>
    <w:rsid w:val="006519D7"/>
    <w:rsid w:val="00652550"/>
    <w:rsid w:val="0065397E"/>
    <w:rsid w:val="0065481E"/>
    <w:rsid w:val="00661AD6"/>
    <w:rsid w:val="0066504F"/>
    <w:rsid w:val="00666216"/>
    <w:rsid w:val="00670099"/>
    <w:rsid w:val="0067022C"/>
    <w:rsid w:val="006711C6"/>
    <w:rsid w:val="00672FF7"/>
    <w:rsid w:val="0067376A"/>
    <w:rsid w:val="00673821"/>
    <w:rsid w:val="00674384"/>
    <w:rsid w:val="00674C93"/>
    <w:rsid w:val="00680D22"/>
    <w:rsid w:val="0068451A"/>
    <w:rsid w:val="00684CF6"/>
    <w:rsid w:val="00685954"/>
    <w:rsid w:val="00686439"/>
    <w:rsid w:val="00686D38"/>
    <w:rsid w:val="0069361D"/>
    <w:rsid w:val="00694044"/>
    <w:rsid w:val="00694F06"/>
    <w:rsid w:val="00697404"/>
    <w:rsid w:val="006A07F5"/>
    <w:rsid w:val="006A0853"/>
    <w:rsid w:val="006A42CC"/>
    <w:rsid w:val="006A4441"/>
    <w:rsid w:val="006A5BD3"/>
    <w:rsid w:val="006A5DF4"/>
    <w:rsid w:val="006A790D"/>
    <w:rsid w:val="006B28F9"/>
    <w:rsid w:val="006B32AC"/>
    <w:rsid w:val="006B377B"/>
    <w:rsid w:val="006B3CFE"/>
    <w:rsid w:val="006B5242"/>
    <w:rsid w:val="006B7990"/>
    <w:rsid w:val="006C20B8"/>
    <w:rsid w:val="006C2364"/>
    <w:rsid w:val="006C3255"/>
    <w:rsid w:val="006C38ED"/>
    <w:rsid w:val="006C41FA"/>
    <w:rsid w:val="006C4852"/>
    <w:rsid w:val="006C51AE"/>
    <w:rsid w:val="006D092C"/>
    <w:rsid w:val="006D0960"/>
    <w:rsid w:val="006D1715"/>
    <w:rsid w:val="006D23A5"/>
    <w:rsid w:val="006D2A79"/>
    <w:rsid w:val="006D55E5"/>
    <w:rsid w:val="006E0574"/>
    <w:rsid w:val="006E0754"/>
    <w:rsid w:val="006E0927"/>
    <w:rsid w:val="006E2C29"/>
    <w:rsid w:val="006E2F2D"/>
    <w:rsid w:val="006E319F"/>
    <w:rsid w:val="006E3E9D"/>
    <w:rsid w:val="006E44E6"/>
    <w:rsid w:val="006E5FA9"/>
    <w:rsid w:val="006E71E4"/>
    <w:rsid w:val="006E79FC"/>
    <w:rsid w:val="006F0D0D"/>
    <w:rsid w:val="006F1F69"/>
    <w:rsid w:val="006F4F24"/>
    <w:rsid w:val="006F7FB0"/>
    <w:rsid w:val="007025A6"/>
    <w:rsid w:val="00703002"/>
    <w:rsid w:val="007042B8"/>
    <w:rsid w:val="0070470C"/>
    <w:rsid w:val="007135C2"/>
    <w:rsid w:val="00713EA2"/>
    <w:rsid w:val="007143D9"/>
    <w:rsid w:val="00715184"/>
    <w:rsid w:val="0071640C"/>
    <w:rsid w:val="00717EA9"/>
    <w:rsid w:val="00720E6B"/>
    <w:rsid w:val="007212E5"/>
    <w:rsid w:val="00721FBE"/>
    <w:rsid w:val="00725A97"/>
    <w:rsid w:val="00726399"/>
    <w:rsid w:val="00727718"/>
    <w:rsid w:val="0073004E"/>
    <w:rsid w:val="00730633"/>
    <w:rsid w:val="00730851"/>
    <w:rsid w:val="00730FE1"/>
    <w:rsid w:val="00733144"/>
    <w:rsid w:val="00734023"/>
    <w:rsid w:val="007346D6"/>
    <w:rsid w:val="0073484A"/>
    <w:rsid w:val="00734AF8"/>
    <w:rsid w:val="00734B98"/>
    <w:rsid w:val="00737874"/>
    <w:rsid w:val="00740BEF"/>
    <w:rsid w:val="00744800"/>
    <w:rsid w:val="007475B9"/>
    <w:rsid w:val="0075088D"/>
    <w:rsid w:val="007525EB"/>
    <w:rsid w:val="007533A8"/>
    <w:rsid w:val="0075430B"/>
    <w:rsid w:val="007545AF"/>
    <w:rsid w:val="00754AC6"/>
    <w:rsid w:val="00755E6F"/>
    <w:rsid w:val="0075785A"/>
    <w:rsid w:val="00760927"/>
    <w:rsid w:val="00761906"/>
    <w:rsid w:val="007624DD"/>
    <w:rsid w:val="00763C45"/>
    <w:rsid w:val="0076402F"/>
    <w:rsid w:val="00766ABE"/>
    <w:rsid w:val="007722BA"/>
    <w:rsid w:val="00773E5F"/>
    <w:rsid w:val="007753F6"/>
    <w:rsid w:val="00781293"/>
    <w:rsid w:val="00781EB1"/>
    <w:rsid w:val="007848BA"/>
    <w:rsid w:val="00785FCC"/>
    <w:rsid w:val="0078725D"/>
    <w:rsid w:val="00787323"/>
    <w:rsid w:val="00787459"/>
    <w:rsid w:val="00790563"/>
    <w:rsid w:val="007906F5"/>
    <w:rsid w:val="00793C88"/>
    <w:rsid w:val="00794333"/>
    <w:rsid w:val="00794449"/>
    <w:rsid w:val="00794D21"/>
    <w:rsid w:val="0079527C"/>
    <w:rsid w:val="0079676F"/>
    <w:rsid w:val="007A04FA"/>
    <w:rsid w:val="007A1900"/>
    <w:rsid w:val="007A201E"/>
    <w:rsid w:val="007A28D6"/>
    <w:rsid w:val="007A2A06"/>
    <w:rsid w:val="007A3648"/>
    <w:rsid w:val="007A4557"/>
    <w:rsid w:val="007A5925"/>
    <w:rsid w:val="007A5952"/>
    <w:rsid w:val="007A67BC"/>
    <w:rsid w:val="007B07D4"/>
    <w:rsid w:val="007B0D57"/>
    <w:rsid w:val="007B309F"/>
    <w:rsid w:val="007B3CA1"/>
    <w:rsid w:val="007B40D8"/>
    <w:rsid w:val="007B54AD"/>
    <w:rsid w:val="007B58A9"/>
    <w:rsid w:val="007B6392"/>
    <w:rsid w:val="007B63D5"/>
    <w:rsid w:val="007B6D0B"/>
    <w:rsid w:val="007C0ABB"/>
    <w:rsid w:val="007C1E4E"/>
    <w:rsid w:val="007C2D0F"/>
    <w:rsid w:val="007C2D6A"/>
    <w:rsid w:val="007C3C44"/>
    <w:rsid w:val="007C43EC"/>
    <w:rsid w:val="007C5730"/>
    <w:rsid w:val="007C667B"/>
    <w:rsid w:val="007C7362"/>
    <w:rsid w:val="007D0101"/>
    <w:rsid w:val="007D0281"/>
    <w:rsid w:val="007D0AD6"/>
    <w:rsid w:val="007D1518"/>
    <w:rsid w:val="007D1641"/>
    <w:rsid w:val="007D33FD"/>
    <w:rsid w:val="007D40A7"/>
    <w:rsid w:val="007D4909"/>
    <w:rsid w:val="007D4A58"/>
    <w:rsid w:val="007D6E4E"/>
    <w:rsid w:val="007D7DEF"/>
    <w:rsid w:val="007D7E54"/>
    <w:rsid w:val="007E02CB"/>
    <w:rsid w:val="007E0590"/>
    <w:rsid w:val="007E603F"/>
    <w:rsid w:val="007E62A8"/>
    <w:rsid w:val="007E73DD"/>
    <w:rsid w:val="007E7D41"/>
    <w:rsid w:val="007E7FE4"/>
    <w:rsid w:val="007F0FB6"/>
    <w:rsid w:val="007F45B1"/>
    <w:rsid w:val="007F4833"/>
    <w:rsid w:val="007F737A"/>
    <w:rsid w:val="00800012"/>
    <w:rsid w:val="00801C07"/>
    <w:rsid w:val="00803007"/>
    <w:rsid w:val="00803FF8"/>
    <w:rsid w:val="00806789"/>
    <w:rsid w:val="00806819"/>
    <w:rsid w:val="00807332"/>
    <w:rsid w:val="00807865"/>
    <w:rsid w:val="00807FDA"/>
    <w:rsid w:val="0081022C"/>
    <w:rsid w:val="00810298"/>
    <w:rsid w:val="0081191B"/>
    <w:rsid w:val="00812781"/>
    <w:rsid w:val="008127CA"/>
    <w:rsid w:val="00812CB1"/>
    <w:rsid w:val="008161AB"/>
    <w:rsid w:val="00816516"/>
    <w:rsid w:val="008222B7"/>
    <w:rsid w:val="00825CA1"/>
    <w:rsid w:val="00825D60"/>
    <w:rsid w:val="008266A4"/>
    <w:rsid w:val="008278F7"/>
    <w:rsid w:val="008305BC"/>
    <w:rsid w:val="00832DAB"/>
    <w:rsid w:val="00833CBA"/>
    <w:rsid w:val="00834C1B"/>
    <w:rsid w:val="008354EB"/>
    <w:rsid w:val="008364C3"/>
    <w:rsid w:val="00837522"/>
    <w:rsid w:val="00837BBA"/>
    <w:rsid w:val="008415FB"/>
    <w:rsid w:val="00841C14"/>
    <w:rsid w:val="0084290E"/>
    <w:rsid w:val="00842D30"/>
    <w:rsid w:val="00843DCB"/>
    <w:rsid w:val="008453B2"/>
    <w:rsid w:val="00845DD9"/>
    <w:rsid w:val="008500F0"/>
    <w:rsid w:val="008511F5"/>
    <w:rsid w:val="00852AD8"/>
    <w:rsid w:val="00853818"/>
    <w:rsid w:val="008563A3"/>
    <w:rsid w:val="00861700"/>
    <w:rsid w:val="008620CE"/>
    <w:rsid w:val="00864CFE"/>
    <w:rsid w:val="00864E62"/>
    <w:rsid w:val="00865198"/>
    <w:rsid w:val="0086628F"/>
    <w:rsid w:val="00870DEC"/>
    <w:rsid w:val="00870F37"/>
    <w:rsid w:val="00871307"/>
    <w:rsid w:val="00871AE9"/>
    <w:rsid w:val="00873952"/>
    <w:rsid w:val="00873FCC"/>
    <w:rsid w:val="00877F85"/>
    <w:rsid w:val="00880511"/>
    <w:rsid w:val="00883B08"/>
    <w:rsid w:val="00883E91"/>
    <w:rsid w:val="008848E1"/>
    <w:rsid w:val="008850F0"/>
    <w:rsid w:val="008865B5"/>
    <w:rsid w:val="00887E20"/>
    <w:rsid w:val="00890642"/>
    <w:rsid w:val="00892873"/>
    <w:rsid w:val="00893255"/>
    <w:rsid w:val="008938D5"/>
    <w:rsid w:val="00893A1A"/>
    <w:rsid w:val="00893A2C"/>
    <w:rsid w:val="00897FC9"/>
    <w:rsid w:val="008A124B"/>
    <w:rsid w:val="008A1E80"/>
    <w:rsid w:val="008A2EA1"/>
    <w:rsid w:val="008A4182"/>
    <w:rsid w:val="008A6B91"/>
    <w:rsid w:val="008A6C89"/>
    <w:rsid w:val="008B019F"/>
    <w:rsid w:val="008B1FD2"/>
    <w:rsid w:val="008B6028"/>
    <w:rsid w:val="008B757E"/>
    <w:rsid w:val="008C06FE"/>
    <w:rsid w:val="008C0E3E"/>
    <w:rsid w:val="008C1B9B"/>
    <w:rsid w:val="008C1D36"/>
    <w:rsid w:val="008C3BFA"/>
    <w:rsid w:val="008C536D"/>
    <w:rsid w:val="008C55BB"/>
    <w:rsid w:val="008C74E4"/>
    <w:rsid w:val="008D0FCE"/>
    <w:rsid w:val="008D1A42"/>
    <w:rsid w:val="008D241F"/>
    <w:rsid w:val="008D418F"/>
    <w:rsid w:val="008D4A66"/>
    <w:rsid w:val="008E033E"/>
    <w:rsid w:val="008E30D5"/>
    <w:rsid w:val="008E32B4"/>
    <w:rsid w:val="008E4120"/>
    <w:rsid w:val="008E4D65"/>
    <w:rsid w:val="008E58F5"/>
    <w:rsid w:val="008E647F"/>
    <w:rsid w:val="008F1D71"/>
    <w:rsid w:val="008F1DDB"/>
    <w:rsid w:val="008F2C39"/>
    <w:rsid w:val="008F4CF4"/>
    <w:rsid w:val="008F5651"/>
    <w:rsid w:val="008F67AA"/>
    <w:rsid w:val="008F6A5D"/>
    <w:rsid w:val="009020F1"/>
    <w:rsid w:val="00902ECE"/>
    <w:rsid w:val="00904B81"/>
    <w:rsid w:val="00905D00"/>
    <w:rsid w:val="00910FA8"/>
    <w:rsid w:val="0091300E"/>
    <w:rsid w:val="009208DA"/>
    <w:rsid w:val="0092245A"/>
    <w:rsid w:val="00922BA6"/>
    <w:rsid w:val="00922FE2"/>
    <w:rsid w:val="00923BC8"/>
    <w:rsid w:val="00923C7A"/>
    <w:rsid w:val="00925DF1"/>
    <w:rsid w:val="009272DC"/>
    <w:rsid w:val="00931A06"/>
    <w:rsid w:val="00931C62"/>
    <w:rsid w:val="009320FC"/>
    <w:rsid w:val="00932309"/>
    <w:rsid w:val="00932FCB"/>
    <w:rsid w:val="00933ED8"/>
    <w:rsid w:val="00934603"/>
    <w:rsid w:val="0093473C"/>
    <w:rsid w:val="009354DB"/>
    <w:rsid w:val="00936A6C"/>
    <w:rsid w:val="00937284"/>
    <w:rsid w:val="009377F5"/>
    <w:rsid w:val="009400CF"/>
    <w:rsid w:val="009403A1"/>
    <w:rsid w:val="0094072A"/>
    <w:rsid w:val="00940AB7"/>
    <w:rsid w:val="009410B8"/>
    <w:rsid w:val="00942BDD"/>
    <w:rsid w:val="00942E34"/>
    <w:rsid w:val="00944859"/>
    <w:rsid w:val="009453ED"/>
    <w:rsid w:val="00946D33"/>
    <w:rsid w:val="0094755F"/>
    <w:rsid w:val="00953112"/>
    <w:rsid w:val="009545C7"/>
    <w:rsid w:val="00955D58"/>
    <w:rsid w:val="0095623D"/>
    <w:rsid w:val="00960FF6"/>
    <w:rsid w:val="0096277E"/>
    <w:rsid w:val="00962C25"/>
    <w:rsid w:val="00963A6D"/>
    <w:rsid w:val="00963C4E"/>
    <w:rsid w:val="009658F1"/>
    <w:rsid w:val="00966875"/>
    <w:rsid w:val="009679E3"/>
    <w:rsid w:val="00967BE8"/>
    <w:rsid w:val="00967D34"/>
    <w:rsid w:val="00967E95"/>
    <w:rsid w:val="00970251"/>
    <w:rsid w:val="00970741"/>
    <w:rsid w:val="00970ED8"/>
    <w:rsid w:val="009710E9"/>
    <w:rsid w:val="0097337D"/>
    <w:rsid w:val="009748B7"/>
    <w:rsid w:val="009805D7"/>
    <w:rsid w:val="00981857"/>
    <w:rsid w:val="00982A42"/>
    <w:rsid w:val="00983F27"/>
    <w:rsid w:val="00984038"/>
    <w:rsid w:val="00984A8E"/>
    <w:rsid w:val="00985F2F"/>
    <w:rsid w:val="00986F41"/>
    <w:rsid w:val="009872F6"/>
    <w:rsid w:val="00987506"/>
    <w:rsid w:val="00990206"/>
    <w:rsid w:val="00994029"/>
    <w:rsid w:val="00994D5F"/>
    <w:rsid w:val="009953D2"/>
    <w:rsid w:val="009976C8"/>
    <w:rsid w:val="009A108A"/>
    <w:rsid w:val="009A1939"/>
    <w:rsid w:val="009A3530"/>
    <w:rsid w:val="009A4256"/>
    <w:rsid w:val="009A6566"/>
    <w:rsid w:val="009A6D65"/>
    <w:rsid w:val="009A7FEA"/>
    <w:rsid w:val="009B0321"/>
    <w:rsid w:val="009B09A5"/>
    <w:rsid w:val="009B0A48"/>
    <w:rsid w:val="009B178B"/>
    <w:rsid w:val="009B1D78"/>
    <w:rsid w:val="009B3447"/>
    <w:rsid w:val="009B6168"/>
    <w:rsid w:val="009B6DFC"/>
    <w:rsid w:val="009B728A"/>
    <w:rsid w:val="009B72E2"/>
    <w:rsid w:val="009B760A"/>
    <w:rsid w:val="009C0A5D"/>
    <w:rsid w:val="009C139B"/>
    <w:rsid w:val="009C13AE"/>
    <w:rsid w:val="009C36BB"/>
    <w:rsid w:val="009C3919"/>
    <w:rsid w:val="009C6A5D"/>
    <w:rsid w:val="009D0AEA"/>
    <w:rsid w:val="009D0E93"/>
    <w:rsid w:val="009D116F"/>
    <w:rsid w:val="009D1447"/>
    <w:rsid w:val="009D1721"/>
    <w:rsid w:val="009D2D84"/>
    <w:rsid w:val="009D3352"/>
    <w:rsid w:val="009D3D9C"/>
    <w:rsid w:val="009D51A2"/>
    <w:rsid w:val="009D5380"/>
    <w:rsid w:val="009D542F"/>
    <w:rsid w:val="009E02DD"/>
    <w:rsid w:val="009E34EF"/>
    <w:rsid w:val="009E4E5F"/>
    <w:rsid w:val="009E63B6"/>
    <w:rsid w:val="009F1727"/>
    <w:rsid w:val="009F409F"/>
    <w:rsid w:val="009F51B0"/>
    <w:rsid w:val="009F5864"/>
    <w:rsid w:val="009F5A95"/>
    <w:rsid w:val="009F5FC2"/>
    <w:rsid w:val="00A0053B"/>
    <w:rsid w:val="00A00921"/>
    <w:rsid w:val="00A01D02"/>
    <w:rsid w:val="00A02DBD"/>
    <w:rsid w:val="00A0333C"/>
    <w:rsid w:val="00A07478"/>
    <w:rsid w:val="00A078CF"/>
    <w:rsid w:val="00A07A81"/>
    <w:rsid w:val="00A07BC3"/>
    <w:rsid w:val="00A10B2F"/>
    <w:rsid w:val="00A11143"/>
    <w:rsid w:val="00A12DC0"/>
    <w:rsid w:val="00A13127"/>
    <w:rsid w:val="00A14483"/>
    <w:rsid w:val="00A154B0"/>
    <w:rsid w:val="00A20E7C"/>
    <w:rsid w:val="00A20F38"/>
    <w:rsid w:val="00A22056"/>
    <w:rsid w:val="00A23AB9"/>
    <w:rsid w:val="00A241FA"/>
    <w:rsid w:val="00A2685F"/>
    <w:rsid w:val="00A27E11"/>
    <w:rsid w:val="00A30EE6"/>
    <w:rsid w:val="00A31001"/>
    <w:rsid w:val="00A32780"/>
    <w:rsid w:val="00A34C90"/>
    <w:rsid w:val="00A3584F"/>
    <w:rsid w:val="00A35998"/>
    <w:rsid w:val="00A37EEF"/>
    <w:rsid w:val="00A41F8E"/>
    <w:rsid w:val="00A453CA"/>
    <w:rsid w:val="00A474A7"/>
    <w:rsid w:val="00A51643"/>
    <w:rsid w:val="00A552AB"/>
    <w:rsid w:val="00A5592A"/>
    <w:rsid w:val="00A5657E"/>
    <w:rsid w:val="00A56D46"/>
    <w:rsid w:val="00A62A09"/>
    <w:rsid w:val="00A65FB1"/>
    <w:rsid w:val="00A67621"/>
    <w:rsid w:val="00A705EB"/>
    <w:rsid w:val="00A7176B"/>
    <w:rsid w:val="00A72009"/>
    <w:rsid w:val="00A733AB"/>
    <w:rsid w:val="00A73535"/>
    <w:rsid w:val="00A76D98"/>
    <w:rsid w:val="00A77719"/>
    <w:rsid w:val="00A779AB"/>
    <w:rsid w:val="00A80313"/>
    <w:rsid w:val="00A803E5"/>
    <w:rsid w:val="00A826F0"/>
    <w:rsid w:val="00A82AC8"/>
    <w:rsid w:val="00A84248"/>
    <w:rsid w:val="00A8455B"/>
    <w:rsid w:val="00A84795"/>
    <w:rsid w:val="00A849F8"/>
    <w:rsid w:val="00A85953"/>
    <w:rsid w:val="00A85FF5"/>
    <w:rsid w:val="00A86BFF"/>
    <w:rsid w:val="00A87DED"/>
    <w:rsid w:val="00A903B8"/>
    <w:rsid w:val="00A912EB"/>
    <w:rsid w:val="00A9227C"/>
    <w:rsid w:val="00A9308D"/>
    <w:rsid w:val="00A93F82"/>
    <w:rsid w:val="00A95DCE"/>
    <w:rsid w:val="00A972FE"/>
    <w:rsid w:val="00A97B66"/>
    <w:rsid w:val="00A97E81"/>
    <w:rsid w:val="00AA1722"/>
    <w:rsid w:val="00AA3B1F"/>
    <w:rsid w:val="00AA3D10"/>
    <w:rsid w:val="00AA4459"/>
    <w:rsid w:val="00AA69D8"/>
    <w:rsid w:val="00AA7A48"/>
    <w:rsid w:val="00AB20EF"/>
    <w:rsid w:val="00AB3C1F"/>
    <w:rsid w:val="00AB7042"/>
    <w:rsid w:val="00AB7CF5"/>
    <w:rsid w:val="00AC10B4"/>
    <w:rsid w:val="00AC221D"/>
    <w:rsid w:val="00AC2D46"/>
    <w:rsid w:val="00AC33E4"/>
    <w:rsid w:val="00AC4764"/>
    <w:rsid w:val="00AC50F8"/>
    <w:rsid w:val="00AC6D9D"/>
    <w:rsid w:val="00AD08A4"/>
    <w:rsid w:val="00AD1C1E"/>
    <w:rsid w:val="00AD261E"/>
    <w:rsid w:val="00AD28E4"/>
    <w:rsid w:val="00AD48D0"/>
    <w:rsid w:val="00AD55D4"/>
    <w:rsid w:val="00AE0926"/>
    <w:rsid w:val="00AE4799"/>
    <w:rsid w:val="00AE4B5D"/>
    <w:rsid w:val="00AE645C"/>
    <w:rsid w:val="00AE65DE"/>
    <w:rsid w:val="00AE6C61"/>
    <w:rsid w:val="00AE7869"/>
    <w:rsid w:val="00AE7A5C"/>
    <w:rsid w:val="00AF24D6"/>
    <w:rsid w:val="00AF3A39"/>
    <w:rsid w:val="00AF4590"/>
    <w:rsid w:val="00AF75D4"/>
    <w:rsid w:val="00B013FF"/>
    <w:rsid w:val="00B01969"/>
    <w:rsid w:val="00B01FC0"/>
    <w:rsid w:val="00B03412"/>
    <w:rsid w:val="00B051DD"/>
    <w:rsid w:val="00B05A0B"/>
    <w:rsid w:val="00B06308"/>
    <w:rsid w:val="00B0710B"/>
    <w:rsid w:val="00B104D0"/>
    <w:rsid w:val="00B1176C"/>
    <w:rsid w:val="00B12617"/>
    <w:rsid w:val="00B14A4E"/>
    <w:rsid w:val="00B152DE"/>
    <w:rsid w:val="00B15BB7"/>
    <w:rsid w:val="00B164A7"/>
    <w:rsid w:val="00B17286"/>
    <w:rsid w:val="00B17A4F"/>
    <w:rsid w:val="00B2086D"/>
    <w:rsid w:val="00B21EC6"/>
    <w:rsid w:val="00B2377B"/>
    <w:rsid w:val="00B30412"/>
    <w:rsid w:val="00B3074B"/>
    <w:rsid w:val="00B314ED"/>
    <w:rsid w:val="00B33250"/>
    <w:rsid w:val="00B33B18"/>
    <w:rsid w:val="00B33C6F"/>
    <w:rsid w:val="00B3469D"/>
    <w:rsid w:val="00B35F31"/>
    <w:rsid w:val="00B365DD"/>
    <w:rsid w:val="00B36D0C"/>
    <w:rsid w:val="00B40466"/>
    <w:rsid w:val="00B45746"/>
    <w:rsid w:val="00B45CFA"/>
    <w:rsid w:val="00B51206"/>
    <w:rsid w:val="00B517D4"/>
    <w:rsid w:val="00B54834"/>
    <w:rsid w:val="00B55844"/>
    <w:rsid w:val="00B60338"/>
    <w:rsid w:val="00B61C9B"/>
    <w:rsid w:val="00B63FFF"/>
    <w:rsid w:val="00B65650"/>
    <w:rsid w:val="00B65967"/>
    <w:rsid w:val="00B6752D"/>
    <w:rsid w:val="00B72728"/>
    <w:rsid w:val="00B734CF"/>
    <w:rsid w:val="00B754DC"/>
    <w:rsid w:val="00B76710"/>
    <w:rsid w:val="00B767F2"/>
    <w:rsid w:val="00B76827"/>
    <w:rsid w:val="00B770DA"/>
    <w:rsid w:val="00B77173"/>
    <w:rsid w:val="00B8031F"/>
    <w:rsid w:val="00B80345"/>
    <w:rsid w:val="00B80504"/>
    <w:rsid w:val="00B82806"/>
    <w:rsid w:val="00B85492"/>
    <w:rsid w:val="00B854C8"/>
    <w:rsid w:val="00B85816"/>
    <w:rsid w:val="00B85A0A"/>
    <w:rsid w:val="00B874A5"/>
    <w:rsid w:val="00B87D5C"/>
    <w:rsid w:val="00B90883"/>
    <w:rsid w:val="00B912B6"/>
    <w:rsid w:val="00B914A9"/>
    <w:rsid w:val="00B91F1D"/>
    <w:rsid w:val="00B91F46"/>
    <w:rsid w:val="00B9281D"/>
    <w:rsid w:val="00B93202"/>
    <w:rsid w:val="00B93524"/>
    <w:rsid w:val="00B966E5"/>
    <w:rsid w:val="00B977F7"/>
    <w:rsid w:val="00BA49B8"/>
    <w:rsid w:val="00BA5F83"/>
    <w:rsid w:val="00BA7288"/>
    <w:rsid w:val="00BA76A1"/>
    <w:rsid w:val="00BB3210"/>
    <w:rsid w:val="00BB591C"/>
    <w:rsid w:val="00BB61B6"/>
    <w:rsid w:val="00BC08EC"/>
    <w:rsid w:val="00BC0ADF"/>
    <w:rsid w:val="00BC1B3D"/>
    <w:rsid w:val="00BC1D73"/>
    <w:rsid w:val="00BC21C0"/>
    <w:rsid w:val="00BC2542"/>
    <w:rsid w:val="00BC3964"/>
    <w:rsid w:val="00BC5AFA"/>
    <w:rsid w:val="00BC5B92"/>
    <w:rsid w:val="00BC6A4A"/>
    <w:rsid w:val="00BC7394"/>
    <w:rsid w:val="00BD053D"/>
    <w:rsid w:val="00BD1BB3"/>
    <w:rsid w:val="00BD27ED"/>
    <w:rsid w:val="00BD39BB"/>
    <w:rsid w:val="00BD43E9"/>
    <w:rsid w:val="00BD486C"/>
    <w:rsid w:val="00BD5A32"/>
    <w:rsid w:val="00BD6B74"/>
    <w:rsid w:val="00BE0929"/>
    <w:rsid w:val="00BE171C"/>
    <w:rsid w:val="00BE3636"/>
    <w:rsid w:val="00BE36A1"/>
    <w:rsid w:val="00BE37D6"/>
    <w:rsid w:val="00BE5FA4"/>
    <w:rsid w:val="00BE62B3"/>
    <w:rsid w:val="00BF24D2"/>
    <w:rsid w:val="00BF36E0"/>
    <w:rsid w:val="00BF52E6"/>
    <w:rsid w:val="00BF5625"/>
    <w:rsid w:val="00BF7BFA"/>
    <w:rsid w:val="00C027F9"/>
    <w:rsid w:val="00C03E7A"/>
    <w:rsid w:val="00C055EC"/>
    <w:rsid w:val="00C0690E"/>
    <w:rsid w:val="00C06CFC"/>
    <w:rsid w:val="00C06FBA"/>
    <w:rsid w:val="00C0731B"/>
    <w:rsid w:val="00C101D0"/>
    <w:rsid w:val="00C1068A"/>
    <w:rsid w:val="00C11F92"/>
    <w:rsid w:val="00C146F8"/>
    <w:rsid w:val="00C14DCC"/>
    <w:rsid w:val="00C15925"/>
    <w:rsid w:val="00C159C4"/>
    <w:rsid w:val="00C17E86"/>
    <w:rsid w:val="00C201EF"/>
    <w:rsid w:val="00C201F1"/>
    <w:rsid w:val="00C207CC"/>
    <w:rsid w:val="00C212BE"/>
    <w:rsid w:val="00C22516"/>
    <w:rsid w:val="00C241E9"/>
    <w:rsid w:val="00C248D1"/>
    <w:rsid w:val="00C24AE1"/>
    <w:rsid w:val="00C2521C"/>
    <w:rsid w:val="00C25B07"/>
    <w:rsid w:val="00C277B5"/>
    <w:rsid w:val="00C31D04"/>
    <w:rsid w:val="00C33485"/>
    <w:rsid w:val="00C347DF"/>
    <w:rsid w:val="00C369DF"/>
    <w:rsid w:val="00C45355"/>
    <w:rsid w:val="00C466AF"/>
    <w:rsid w:val="00C479A6"/>
    <w:rsid w:val="00C47D17"/>
    <w:rsid w:val="00C51413"/>
    <w:rsid w:val="00C51616"/>
    <w:rsid w:val="00C525CC"/>
    <w:rsid w:val="00C52C8D"/>
    <w:rsid w:val="00C55F78"/>
    <w:rsid w:val="00C57525"/>
    <w:rsid w:val="00C57EDA"/>
    <w:rsid w:val="00C6143D"/>
    <w:rsid w:val="00C63B63"/>
    <w:rsid w:val="00C64657"/>
    <w:rsid w:val="00C64665"/>
    <w:rsid w:val="00C64AD4"/>
    <w:rsid w:val="00C6578E"/>
    <w:rsid w:val="00C658FE"/>
    <w:rsid w:val="00C65F73"/>
    <w:rsid w:val="00C70E00"/>
    <w:rsid w:val="00C75BB5"/>
    <w:rsid w:val="00C80E9E"/>
    <w:rsid w:val="00C81A1A"/>
    <w:rsid w:val="00C8254A"/>
    <w:rsid w:val="00C82F7C"/>
    <w:rsid w:val="00C834C5"/>
    <w:rsid w:val="00C84438"/>
    <w:rsid w:val="00C84A72"/>
    <w:rsid w:val="00C92B19"/>
    <w:rsid w:val="00C9333B"/>
    <w:rsid w:val="00C93EF1"/>
    <w:rsid w:val="00C947F4"/>
    <w:rsid w:val="00C95F93"/>
    <w:rsid w:val="00C962CE"/>
    <w:rsid w:val="00C97F31"/>
    <w:rsid w:val="00CA10F6"/>
    <w:rsid w:val="00CA2382"/>
    <w:rsid w:val="00CA2D3A"/>
    <w:rsid w:val="00CA411F"/>
    <w:rsid w:val="00CA4414"/>
    <w:rsid w:val="00CA45AA"/>
    <w:rsid w:val="00CA46F1"/>
    <w:rsid w:val="00CA4800"/>
    <w:rsid w:val="00CA5B8E"/>
    <w:rsid w:val="00CA62E8"/>
    <w:rsid w:val="00CA7F2C"/>
    <w:rsid w:val="00CB316E"/>
    <w:rsid w:val="00CB3202"/>
    <w:rsid w:val="00CB361A"/>
    <w:rsid w:val="00CB446B"/>
    <w:rsid w:val="00CB5786"/>
    <w:rsid w:val="00CC0E1B"/>
    <w:rsid w:val="00CC0E7E"/>
    <w:rsid w:val="00CC2D35"/>
    <w:rsid w:val="00CC2F0B"/>
    <w:rsid w:val="00CC4D09"/>
    <w:rsid w:val="00CC5768"/>
    <w:rsid w:val="00CC5C11"/>
    <w:rsid w:val="00CC7DD3"/>
    <w:rsid w:val="00CD0A49"/>
    <w:rsid w:val="00CD1888"/>
    <w:rsid w:val="00CD2048"/>
    <w:rsid w:val="00CD39DD"/>
    <w:rsid w:val="00CD4D72"/>
    <w:rsid w:val="00CD7B7F"/>
    <w:rsid w:val="00CE1C61"/>
    <w:rsid w:val="00CE1E7F"/>
    <w:rsid w:val="00CE20BA"/>
    <w:rsid w:val="00CE258E"/>
    <w:rsid w:val="00CE4C8F"/>
    <w:rsid w:val="00CF3642"/>
    <w:rsid w:val="00CF4B82"/>
    <w:rsid w:val="00CF63AC"/>
    <w:rsid w:val="00D00585"/>
    <w:rsid w:val="00D00B1F"/>
    <w:rsid w:val="00D00E1F"/>
    <w:rsid w:val="00D02998"/>
    <w:rsid w:val="00D05A5D"/>
    <w:rsid w:val="00D0678B"/>
    <w:rsid w:val="00D07799"/>
    <w:rsid w:val="00D07E93"/>
    <w:rsid w:val="00D10DBA"/>
    <w:rsid w:val="00D1155F"/>
    <w:rsid w:val="00D11B77"/>
    <w:rsid w:val="00D1212D"/>
    <w:rsid w:val="00D1294C"/>
    <w:rsid w:val="00D12F2C"/>
    <w:rsid w:val="00D13110"/>
    <w:rsid w:val="00D13196"/>
    <w:rsid w:val="00D15649"/>
    <w:rsid w:val="00D158AF"/>
    <w:rsid w:val="00D16C24"/>
    <w:rsid w:val="00D17521"/>
    <w:rsid w:val="00D1765A"/>
    <w:rsid w:val="00D2262B"/>
    <w:rsid w:val="00D23490"/>
    <w:rsid w:val="00D23D9A"/>
    <w:rsid w:val="00D26A2A"/>
    <w:rsid w:val="00D26F36"/>
    <w:rsid w:val="00D31E5D"/>
    <w:rsid w:val="00D324FE"/>
    <w:rsid w:val="00D33BD9"/>
    <w:rsid w:val="00D341D8"/>
    <w:rsid w:val="00D346A8"/>
    <w:rsid w:val="00D34A50"/>
    <w:rsid w:val="00D355B8"/>
    <w:rsid w:val="00D36310"/>
    <w:rsid w:val="00D36E71"/>
    <w:rsid w:val="00D37AA7"/>
    <w:rsid w:val="00D412E2"/>
    <w:rsid w:val="00D41D3C"/>
    <w:rsid w:val="00D428F7"/>
    <w:rsid w:val="00D43427"/>
    <w:rsid w:val="00D43744"/>
    <w:rsid w:val="00D46504"/>
    <w:rsid w:val="00D472AC"/>
    <w:rsid w:val="00D5072B"/>
    <w:rsid w:val="00D50767"/>
    <w:rsid w:val="00D507A8"/>
    <w:rsid w:val="00D51B39"/>
    <w:rsid w:val="00D5268A"/>
    <w:rsid w:val="00D52CC4"/>
    <w:rsid w:val="00D52E93"/>
    <w:rsid w:val="00D54401"/>
    <w:rsid w:val="00D547D4"/>
    <w:rsid w:val="00D54B03"/>
    <w:rsid w:val="00D54C58"/>
    <w:rsid w:val="00D54EC6"/>
    <w:rsid w:val="00D57370"/>
    <w:rsid w:val="00D603CC"/>
    <w:rsid w:val="00D60D27"/>
    <w:rsid w:val="00D6191E"/>
    <w:rsid w:val="00D62498"/>
    <w:rsid w:val="00D631F0"/>
    <w:rsid w:val="00D637B4"/>
    <w:rsid w:val="00D6536B"/>
    <w:rsid w:val="00D6588E"/>
    <w:rsid w:val="00D6684C"/>
    <w:rsid w:val="00D709D1"/>
    <w:rsid w:val="00D7216D"/>
    <w:rsid w:val="00D75415"/>
    <w:rsid w:val="00D76439"/>
    <w:rsid w:val="00D767F0"/>
    <w:rsid w:val="00D76869"/>
    <w:rsid w:val="00D76CC4"/>
    <w:rsid w:val="00D77526"/>
    <w:rsid w:val="00D8155A"/>
    <w:rsid w:val="00D8208A"/>
    <w:rsid w:val="00D829B7"/>
    <w:rsid w:val="00D8459A"/>
    <w:rsid w:val="00D849C6"/>
    <w:rsid w:val="00D8542B"/>
    <w:rsid w:val="00D87B06"/>
    <w:rsid w:val="00D912D2"/>
    <w:rsid w:val="00D9211E"/>
    <w:rsid w:val="00D92C8F"/>
    <w:rsid w:val="00D930EE"/>
    <w:rsid w:val="00D93F85"/>
    <w:rsid w:val="00D9444B"/>
    <w:rsid w:val="00D94DED"/>
    <w:rsid w:val="00D95873"/>
    <w:rsid w:val="00D95F94"/>
    <w:rsid w:val="00D96215"/>
    <w:rsid w:val="00DA23EA"/>
    <w:rsid w:val="00DA304F"/>
    <w:rsid w:val="00DA4310"/>
    <w:rsid w:val="00DA5FCA"/>
    <w:rsid w:val="00DA60E7"/>
    <w:rsid w:val="00DA6E77"/>
    <w:rsid w:val="00DA7057"/>
    <w:rsid w:val="00DB044F"/>
    <w:rsid w:val="00DB1F71"/>
    <w:rsid w:val="00DB2E10"/>
    <w:rsid w:val="00DB3554"/>
    <w:rsid w:val="00DB4929"/>
    <w:rsid w:val="00DB4A19"/>
    <w:rsid w:val="00DB56DB"/>
    <w:rsid w:val="00DB6A92"/>
    <w:rsid w:val="00DB74B1"/>
    <w:rsid w:val="00DC0875"/>
    <w:rsid w:val="00DC1BD6"/>
    <w:rsid w:val="00DC2089"/>
    <w:rsid w:val="00DC3BF7"/>
    <w:rsid w:val="00DC40C0"/>
    <w:rsid w:val="00DC4864"/>
    <w:rsid w:val="00DC4A76"/>
    <w:rsid w:val="00DC4CCC"/>
    <w:rsid w:val="00DC4CD5"/>
    <w:rsid w:val="00DD2620"/>
    <w:rsid w:val="00DD547C"/>
    <w:rsid w:val="00DD59E8"/>
    <w:rsid w:val="00DD5C59"/>
    <w:rsid w:val="00DD690C"/>
    <w:rsid w:val="00DD7848"/>
    <w:rsid w:val="00DD7FCF"/>
    <w:rsid w:val="00DE0180"/>
    <w:rsid w:val="00DE11D5"/>
    <w:rsid w:val="00DE1EC9"/>
    <w:rsid w:val="00DE36EA"/>
    <w:rsid w:val="00DE609D"/>
    <w:rsid w:val="00DE72C4"/>
    <w:rsid w:val="00DF03DC"/>
    <w:rsid w:val="00DF2EBB"/>
    <w:rsid w:val="00DF2FDE"/>
    <w:rsid w:val="00DF58C6"/>
    <w:rsid w:val="00DF5A4C"/>
    <w:rsid w:val="00DF6E35"/>
    <w:rsid w:val="00DF7517"/>
    <w:rsid w:val="00E00BD7"/>
    <w:rsid w:val="00E0125A"/>
    <w:rsid w:val="00E03D2A"/>
    <w:rsid w:val="00E046BD"/>
    <w:rsid w:val="00E05C29"/>
    <w:rsid w:val="00E10892"/>
    <w:rsid w:val="00E115A4"/>
    <w:rsid w:val="00E13078"/>
    <w:rsid w:val="00E13FF7"/>
    <w:rsid w:val="00E160BC"/>
    <w:rsid w:val="00E17C91"/>
    <w:rsid w:val="00E21309"/>
    <w:rsid w:val="00E22638"/>
    <w:rsid w:val="00E23229"/>
    <w:rsid w:val="00E25FCD"/>
    <w:rsid w:val="00E27B28"/>
    <w:rsid w:val="00E31C96"/>
    <w:rsid w:val="00E322B8"/>
    <w:rsid w:val="00E3351C"/>
    <w:rsid w:val="00E34E2A"/>
    <w:rsid w:val="00E350B4"/>
    <w:rsid w:val="00E35714"/>
    <w:rsid w:val="00E3669D"/>
    <w:rsid w:val="00E37D8B"/>
    <w:rsid w:val="00E421DB"/>
    <w:rsid w:val="00E42BCA"/>
    <w:rsid w:val="00E43201"/>
    <w:rsid w:val="00E43A19"/>
    <w:rsid w:val="00E4403E"/>
    <w:rsid w:val="00E45004"/>
    <w:rsid w:val="00E453CD"/>
    <w:rsid w:val="00E4540A"/>
    <w:rsid w:val="00E45ED0"/>
    <w:rsid w:val="00E47DBA"/>
    <w:rsid w:val="00E5019A"/>
    <w:rsid w:val="00E51235"/>
    <w:rsid w:val="00E5234F"/>
    <w:rsid w:val="00E5361A"/>
    <w:rsid w:val="00E55500"/>
    <w:rsid w:val="00E5620C"/>
    <w:rsid w:val="00E56254"/>
    <w:rsid w:val="00E565F8"/>
    <w:rsid w:val="00E56D25"/>
    <w:rsid w:val="00E574D5"/>
    <w:rsid w:val="00E60014"/>
    <w:rsid w:val="00E60ED9"/>
    <w:rsid w:val="00E629FE"/>
    <w:rsid w:val="00E62BF4"/>
    <w:rsid w:val="00E62FEE"/>
    <w:rsid w:val="00E63EFB"/>
    <w:rsid w:val="00E647F3"/>
    <w:rsid w:val="00E67A8C"/>
    <w:rsid w:val="00E72495"/>
    <w:rsid w:val="00E742FB"/>
    <w:rsid w:val="00E74402"/>
    <w:rsid w:val="00E7550F"/>
    <w:rsid w:val="00E75A99"/>
    <w:rsid w:val="00E80178"/>
    <w:rsid w:val="00E82F3C"/>
    <w:rsid w:val="00E837A5"/>
    <w:rsid w:val="00E86966"/>
    <w:rsid w:val="00E871E2"/>
    <w:rsid w:val="00E87368"/>
    <w:rsid w:val="00E87C2A"/>
    <w:rsid w:val="00E9245B"/>
    <w:rsid w:val="00E935C1"/>
    <w:rsid w:val="00E93BF2"/>
    <w:rsid w:val="00E95107"/>
    <w:rsid w:val="00EA0BB4"/>
    <w:rsid w:val="00EA1B71"/>
    <w:rsid w:val="00EA2906"/>
    <w:rsid w:val="00EA3C32"/>
    <w:rsid w:val="00EA473E"/>
    <w:rsid w:val="00EA51AC"/>
    <w:rsid w:val="00EA62B7"/>
    <w:rsid w:val="00EA7892"/>
    <w:rsid w:val="00EB0785"/>
    <w:rsid w:val="00EB0B1B"/>
    <w:rsid w:val="00EB120C"/>
    <w:rsid w:val="00EB1A06"/>
    <w:rsid w:val="00EB271B"/>
    <w:rsid w:val="00EB2F0D"/>
    <w:rsid w:val="00EB352C"/>
    <w:rsid w:val="00EB7FCF"/>
    <w:rsid w:val="00EC1FFB"/>
    <w:rsid w:val="00EC25E3"/>
    <w:rsid w:val="00EC3A73"/>
    <w:rsid w:val="00EC3F97"/>
    <w:rsid w:val="00EC42D3"/>
    <w:rsid w:val="00EC4D65"/>
    <w:rsid w:val="00EC4DF2"/>
    <w:rsid w:val="00EC55F3"/>
    <w:rsid w:val="00EC602A"/>
    <w:rsid w:val="00EC6514"/>
    <w:rsid w:val="00EC7D0C"/>
    <w:rsid w:val="00EC7F5C"/>
    <w:rsid w:val="00ED0C16"/>
    <w:rsid w:val="00ED0CCA"/>
    <w:rsid w:val="00ED2F62"/>
    <w:rsid w:val="00ED368D"/>
    <w:rsid w:val="00ED40F7"/>
    <w:rsid w:val="00ED51C5"/>
    <w:rsid w:val="00ED544E"/>
    <w:rsid w:val="00ED5E01"/>
    <w:rsid w:val="00ED63E6"/>
    <w:rsid w:val="00EE0A6C"/>
    <w:rsid w:val="00EE38C2"/>
    <w:rsid w:val="00EE39DA"/>
    <w:rsid w:val="00EE50E6"/>
    <w:rsid w:val="00EE6B09"/>
    <w:rsid w:val="00EE76FA"/>
    <w:rsid w:val="00EF005D"/>
    <w:rsid w:val="00EF0282"/>
    <w:rsid w:val="00EF04B0"/>
    <w:rsid w:val="00EF3610"/>
    <w:rsid w:val="00EF4671"/>
    <w:rsid w:val="00F00230"/>
    <w:rsid w:val="00F00992"/>
    <w:rsid w:val="00F05B51"/>
    <w:rsid w:val="00F06BE8"/>
    <w:rsid w:val="00F07EF2"/>
    <w:rsid w:val="00F1175A"/>
    <w:rsid w:val="00F152B1"/>
    <w:rsid w:val="00F166A1"/>
    <w:rsid w:val="00F173B3"/>
    <w:rsid w:val="00F21E77"/>
    <w:rsid w:val="00F22DF5"/>
    <w:rsid w:val="00F2390C"/>
    <w:rsid w:val="00F2565B"/>
    <w:rsid w:val="00F302A7"/>
    <w:rsid w:val="00F30852"/>
    <w:rsid w:val="00F317ED"/>
    <w:rsid w:val="00F32099"/>
    <w:rsid w:val="00F32107"/>
    <w:rsid w:val="00F33692"/>
    <w:rsid w:val="00F338FC"/>
    <w:rsid w:val="00F33A3B"/>
    <w:rsid w:val="00F33B7E"/>
    <w:rsid w:val="00F34355"/>
    <w:rsid w:val="00F34B30"/>
    <w:rsid w:val="00F351D8"/>
    <w:rsid w:val="00F368F3"/>
    <w:rsid w:val="00F36B2E"/>
    <w:rsid w:val="00F36B80"/>
    <w:rsid w:val="00F3726C"/>
    <w:rsid w:val="00F431F3"/>
    <w:rsid w:val="00F43DE6"/>
    <w:rsid w:val="00F440DC"/>
    <w:rsid w:val="00F46755"/>
    <w:rsid w:val="00F46CED"/>
    <w:rsid w:val="00F46D5B"/>
    <w:rsid w:val="00F52B13"/>
    <w:rsid w:val="00F53FC3"/>
    <w:rsid w:val="00F56B71"/>
    <w:rsid w:val="00F60880"/>
    <w:rsid w:val="00F6151C"/>
    <w:rsid w:val="00F62A15"/>
    <w:rsid w:val="00F63223"/>
    <w:rsid w:val="00F64BC6"/>
    <w:rsid w:val="00F65247"/>
    <w:rsid w:val="00F6688E"/>
    <w:rsid w:val="00F66AA0"/>
    <w:rsid w:val="00F70B3F"/>
    <w:rsid w:val="00F715B3"/>
    <w:rsid w:val="00F7267D"/>
    <w:rsid w:val="00F73A27"/>
    <w:rsid w:val="00F75699"/>
    <w:rsid w:val="00F75970"/>
    <w:rsid w:val="00F75DE5"/>
    <w:rsid w:val="00F7639C"/>
    <w:rsid w:val="00F764CB"/>
    <w:rsid w:val="00F77EBA"/>
    <w:rsid w:val="00F77F7A"/>
    <w:rsid w:val="00F81EE3"/>
    <w:rsid w:val="00F81F29"/>
    <w:rsid w:val="00F824E2"/>
    <w:rsid w:val="00F83A1E"/>
    <w:rsid w:val="00F83A32"/>
    <w:rsid w:val="00F842D1"/>
    <w:rsid w:val="00F8498B"/>
    <w:rsid w:val="00F85C0C"/>
    <w:rsid w:val="00F92152"/>
    <w:rsid w:val="00F931E7"/>
    <w:rsid w:val="00F958BB"/>
    <w:rsid w:val="00F95E6B"/>
    <w:rsid w:val="00F9799F"/>
    <w:rsid w:val="00FA04A3"/>
    <w:rsid w:val="00FA15B6"/>
    <w:rsid w:val="00FA2F96"/>
    <w:rsid w:val="00FA37FC"/>
    <w:rsid w:val="00FA5306"/>
    <w:rsid w:val="00FA5E07"/>
    <w:rsid w:val="00FA675A"/>
    <w:rsid w:val="00FA6C08"/>
    <w:rsid w:val="00FA7B79"/>
    <w:rsid w:val="00FB0676"/>
    <w:rsid w:val="00FB0893"/>
    <w:rsid w:val="00FB0F16"/>
    <w:rsid w:val="00FB1CBC"/>
    <w:rsid w:val="00FB2932"/>
    <w:rsid w:val="00FB3505"/>
    <w:rsid w:val="00FB45FC"/>
    <w:rsid w:val="00FB776E"/>
    <w:rsid w:val="00FC0224"/>
    <w:rsid w:val="00FC09CC"/>
    <w:rsid w:val="00FC1683"/>
    <w:rsid w:val="00FC311D"/>
    <w:rsid w:val="00FC3682"/>
    <w:rsid w:val="00FC385B"/>
    <w:rsid w:val="00FC5B09"/>
    <w:rsid w:val="00FC5B6B"/>
    <w:rsid w:val="00FC6575"/>
    <w:rsid w:val="00FD0030"/>
    <w:rsid w:val="00FD21CB"/>
    <w:rsid w:val="00FD239D"/>
    <w:rsid w:val="00FD3BE6"/>
    <w:rsid w:val="00FD426A"/>
    <w:rsid w:val="00FD53CB"/>
    <w:rsid w:val="00FD6816"/>
    <w:rsid w:val="00FD6D7A"/>
    <w:rsid w:val="00FE18B4"/>
    <w:rsid w:val="00FE3121"/>
    <w:rsid w:val="00FE36B9"/>
    <w:rsid w:val="00FE4445"/>
    <w:rsid w:val="00FE45F4"/>
    <w:rsid w:val="00FE7F03"/>
    <w:rsid w:val="00FF275C"/>
    <w:rsid w:val="00FF2A17"/>
    <w:rsid w:val="00FF2EC2"/>
    <w:rsid w:val="00FF3150"/>
    <w:rsid w:val="00FF4E07"/>
    <w:rsid w:val="00FF5D38"/>
    <w:rsid w:val="00FF73BD"/>
    <w:rsid w:val="00FF7B32"/>
    <w:rsid w:val="01F52C98"/>
    <w:rsid w:val="0225345F"/>
    <w:rsid w:val="03533D9B"/>
    <w:rsid w:val="036ECE3A"/>
    <w:rsid w:val="03705AD9"/>
    <w:rsid w:val="03F6497E"/>
    <w:rsid w:val="04A84BAF"/>
    <w:rsid w:val="04D714AB"/>
    <w:rsid w:val="0573863A"/>
    <w:rsid w:val="063E1EBD"/>
    <w:rsid w:val="06797E33"/>
    <w:rsid w:val="06A45EBD"/>
    <w:rsid w:val="06AB8710"/>
    <w:rsid w:val="07948D07"/>
    <w:rsid w:val="07E6F5A7"/>
    <w:rsid w:val="098B8196"/>
    <w:rsid w:val="09E98790"/>
    <w:rsid w:val="0A13EE0C"/>
    <w:rsid w:val="0A4CC5D5"/>
    <w:rsid w:val="0A72EB32"/>
    <w:rsid w:val="0AA23555"/>
    <w:rsid w:val="0BACDEDA"/>
    <w:rsid w:val="0BC11356"/>
    <w:rsid w:val="0C143C62"/>
    <w:rsid w:val="0CB1D455"/>
    <w:rsid w:val="0CC3208F"/>
    <w:rsid w:val="0D0318C1"/>
    <w:rsid w:val="0E2021F1"/>
    <w:rsid w:val="0F3AA4B4"/>
    <w:rsid w:val="0F75EAE8"/>
    <w:rsid w:val="1037EBC5"/>
    <w:rsid w:val="103FE229"/>
    <w:rsid w:val="11300607"/>
    <w:rsid w:val="117CBF30"/>
    <w:rsid w:val="11AA62BA"/>
    <w:rsid w:val="125D07D8"/>
    <w:rsid w:val="1290768F"/>
    <w:rsid w:val="12C6E6DC"/>
    <w:rsid w:val="13875F0D"/>
    <w:rsid w:val="13D8D493"/>
    <w:rsid w:val="14CD5C36"/>
    <w:rsid w:val="150C9828"/>
    <w:rsid w:val="15874EFB"/>
    <w:rsid w:val="16705DC6"/>
    <w:rsid w:val="16A62869"/>
    <w:rsid w:val="171A496A"/>
    <w:rsid w:val="17339733"/>
    <w:rsid w:val="17F7186A"/>
    <w:rsid w:val="187EE2BC"/>
    <w:rsid w:val="19076173"/>
    <w:rsid w:val="196FBB97"/>
    <w:rsid w:val="19C8D974"/>
    <w:rsid w:val="1AA41406"/>
    <w:rsid w:val="1ADD5F32"/>
    <w:rsid w:val="1B875A52"/>
    <w:rsid w:val="1BAAE624"/>
    <w:rsid w:val="1BDE4B25"/>
    <w:rsid w:val="1C170A6C"/>
    <w:rsid w:val="1C2D6CE1"/>
    <w:rsid w:val="1D0AC037"/>
    <w:rsid w:val="1D3F0259"/>
    <w:rsid w:val="1D7071DD"/>
    <w:rsid w:val="1D7E5A9A"/>
    <w:rsid w:val="1E0514BF"/>
    <w:rsid w:val="1E3D3F44"/>
    <w:rsid w:val="1ED40462"/>
    <w:rsid w:val="2121C5E7"/>
    <w:rsid w:val="218461B4"/>
    <w:rsid w:val="21DC0EC8"/>
    <w:rsid w:val="22562329"/>
    <w:rsid w:val="225BBF86"/>
    <w:rsid w:val="246587D7"/>
    <w:rsid w:val="26D7001A"/>
    <w:rsid w:val="274F9BD4"/>
    <w:rsid w:val="276A4036"/>
    <w:rsid w:val="282518B8"/>
    <w:rsid w:val="2A0F284A"/>
    <w:rsid w:val="2AA5480D"/>
    <w:rsid w:val="2AE8CE49"/>
    <w:rsid w:val="2BB7F108"/>
    <w:rsid w:val="2D73A7A2"/>
    <w:rsid w:val="2D93C71D"/>
    <w:rsid w:val="2D9BDCF8"/>
    <w:rsid w:val="2E2204BE"/>
    <w:rsid w:val="2EB75542"/>
    <w:rsid w:val="2EC41087"/>
    <w:rsid w:val="2FB890C4"/>
    <w:rsid w:val="300E8685"/>
    <w:rsid w:val="3053936F"/>
    <w:rsid w:val="30F8EDC9"/>
    <w:rsid w:val="31E572B4"/>
    <w:rsid w:val="3227C575"/>
    <w:rsid w:val="3291D6ED"/>
    <w:rsid w:val="32B03919"/>
    <w:rsid w:val="32E52577"/>
    <w:rsid w:val="3359276A"/>
    <w:rsid w:val="3360CF32"/>
    <w:rsid w:val="33DFA795"/>
    <w:rsid w:val="343FCA81"/>
    <w:rsid w:val="34744827"/>
    <w:rsid w:val="34EEDD83"/>
    <w:rsid w:val="34FCD9F6"/>
    <w:rsid w:val="35C3AA96"/>
    <w:rsid w:val="35D8D0FE"/>
    <w:rsid w:val="376F18F0"/>
    <w:rsid w:val="3AF7CAB1"/>
    <w:rsid w:val="3AFE7BFD"/>
    <w:rsid w:val="3B658959"/>
    <w:rsid w:val="3B6B117A"/>
    <w:rsid w:val="3BC485D9"/>
    <w:rsid w:val="3BDA4CC3"/>
    <w:rsid w:val="3C1E2F95"/>
    <w:rsid w:val="3C53DD13"/>
    <w:rsid w:val="3C680074"/>
    <w:rsid w:val="3C73D627"/>
    <w:rsid w:val="3C74A281"/>
    <w:rsid w:val="3D068BC0"/>
    <w:rsid w:val="3D21F3DC"/>
    <w:rsid w:val="3D895B34"/>
    <w:rsid w:val="3DA7D455"/>
    <w:rsid w:val="3DD7BFD4"/>
    <w:rsid w:val="3DF3887E"/>
    <w:rsid w:val="3EC4F780"/>
    <w:rsid w:val="3ECE47E3"/>
    <w:rsid w:val="3FC4583C"/>
    <w:rsid w:val="3FF60E39"/>
    <w:rsid w:val="40239B76"/>
    <w:rsid w:val="41DA612A"/>
    <w:rsid w:val="41E94DB5"/>
    <w:rsid w:val="41FB5932"/>
    <w:rsid w:val="4204B5A5"/>
    <w:rsid w:val="4208FD58"/>
    <w:rsid w:val="42D9E92F"/>
    <w:rsid w:val="42DBD317"/>
    <w:rsid w:val="43345494"/>
    <w:rsid w:val="438211AA"/>
    <w:rsid w:val="43E5ED47"/>
    <w:rsid w:val="44111FE4"/>
    <w:rsid w:val="4497753B"/>
    <w:rsid w:val="44A536FA"/>
    <w:rsid w:val="453D288D"/>
    <w:rsid w:val="45B1C1C9"/>
    <w:rsid w:val="45BC5B75"/>
    <w:rsid w:val="46701906"/>
    <w:rsid w:val="46762D73"/>
    <w:rsid w:val="46C06137"/>
    <w:rsid w:val="4716EC9C"/>
    <w:rsid w:val="47618E6C"/>
    <w:rsid w:val="48BFA510"/>
    <w:rsid w:val="48F8EB5A"/>
    <w:rsid w:val="4A72E53B"/>
    <w:rsid w:val="4A9ADE94"/>
    <w:rsid w:val="4B8CE45D"/>
    <w:rsid w:val="4C2E5EA5"/>
    <w:rsid w:val="4C51F9CD"/>
    <w:rsid w:val="4CC4F26F"/>
    <w:rsid w:val="4D5BC9FA"/>
    <w:rsid w:val="4D81879E"/>
    <w:rsid w:val="4E0650DF"/>
    <w:rsid w:val="4E556961"/>
    <w:rsid w:val="506D28CF"/>
    <w:rsid w:val="50F18EDE"/>
    <w:rsid w:val="510EC543"/>
    <w:rsid w:val="51C3405F"/>
    <w:rsid w:val="524AF2D9"/>
    <w:rsid w:val="5303B7C8"/>
    <w:rsid w:val="5382B79F"/>
    <w:rsid w:val="53DAB9F9"/>
    <w:rsid w:val="54DAF67B"/>
    <w:rsid w:val="554FA13F"/>
    <w:rsid w:val="557A2D7D"/>
    <w:rsid w:val="5610154D"/>
    <w:rsid w:val="56786E71"/>
    <w:rsid w:val="567CDCEF"/>
    <w:rsid w:val="568ABFA6"/>
    <w:rsid w:val="56D2821C"/>
    <w:rsid w:val="57EBCF53"/>
    <w:rsid w:val="59A06183"/>
    <w:rsid w:val="59DFDD7C"/>
    <w:rsid w:val="5B3578B9"/>
    <w:rsid w:val="5B44D9EA"/>
    <w:rsid w:val="5BD94D34"/>
    <w:rsid w:val="5C960596"/>
    <w:rsid w:val="5DD5A483"/>
    <w:rsid w:val="5F58EE0C"/>
    <w:rsid w:val="5F629ED4"/>
    <w:rsid w:val="5FD39F02"/>
    <w:rsid w:val="5FE15FCA"/>
    <w:rsid w:val="6005C357"/>
    <w:rsid w:val="60E17403"/>
    <w:rsid w:val="61965BFA"/>
    <w:rsid w:val="628F7109"/>
    <w:rsid w:val="62EB069B"/>
    <w:rsid w:val="62F06728"/>
    <w:rsid w:val="62F32BAD"/>
    <w:rsid w:val="63130C5B"/>
    <w:rsid w:val="631D155D"/>
    <w:rsid w:val="632F3FCC"/>
    <w:rsid w:val="63A7C679"/>
    <w:rsid w:val="63D6A805"/>
    <w:rsid w:val="643046E1"/>
    <w:rsid w:val="64628DE1"/>
    <w:rsid w:val="64855594"/>
    <w:rsid w:val="65197BF5"/>
    <w:rsid w:val="652DCE8E"/>
    <w:rsid w:val="65EFEE5D"/>
    <w:rsid w:val="66114930"/>
    <w:rsid w:val="6703ED50"/>
    <w:rsid w:val="6766C9E4"/>
    <w:rsid w:val="682D9977"/>
    <w:rsid w:val="691B170C"/>
    <w:rsid w:val="69D3A9FE"/>
    <w:rsid w:val="69D61D56"/>
    <w:rsid w:val="6A463EA2"/>
    <w:rsid w:val="6A875DBA"/>
    <w:rsid w:val="6C6EFCC6"/>
    <w:rsid w:val="6CC4ACB9"/>
    <w:rsid w:val="6CC773B7"/>
    <w:rsid w:val="6CDB2980"/>
    <w:rsid w:val="6DD156AB"/>
    <w:rsid w:val="6DF0BBE3"/>
    <w:rsid w:val="6E27CB2D"/>
    <w:rsid w:val="6E45C99F"/>
    <w:rsid w:val="6EEA649E"/>
    <w:rsid w:val="6EEAFEE1"/>
    <w:rsid w:val="6EEB10E4"/>
    <w:rsid w:val="6F8099BB"/>
    <w:rsid w:val="6F948FB4"/>
    <w:rsid w:val="6FBDA4A5"/>
    <w:rsid w:val="6FE6E770"/>
    <w:rsid w:val="701AB3FC"/>
    <w:rsid w:val="7080A484"/>
    <w:rsid w:val="70FFDC76"/>
    <w:rsid w:val="721E25B9"/>
    <w:rsid w:val="72582472"/>
    <w:rsid w:val="733498B5"/>
    <w:rsid w:val="7375F32B"/>
    <w:rsid w:val="73A72B66"/>
    <w:rsid w:val="741BFCD9"/>
    <w:rsid w:val="744D88A1"/>
    <w:rsid w:val="7487769C"/>
    <w:rsid w:val="74EEFFF2"/>
    <w:rsid w:val="74F472BC"/>
    <w:rsid w:val="758D2B9E"/>
    <w:rsid w:val="75BFA491"/>
    <w:rsid w:val="75EFB8C3"/>
    <w:rsid w:val="76BB7558"/>
    <w:rsid w:val="76EA2469"/>
    <w:rsid w:val="770B01C4"/>
    <w:rsid w:val="77C52A69"/>
    <w:rsid w:val="787C720D"/>
    <w:rsid w:val="787EA2C2"/>
    <w:rsid w:val="789255A9"/>
    <w:rsid w:val="7A515327"/>
    <w:rsid w:val="7A5AF43E"/>
    <w:rsid w:val="7A97A147"/>
    <w:rsid w:val="7B52908A"/>
    <w:rsid w:val="7B6749CD"/>
    <w:rsid w:val="7C629FE2"/>
    <w:rsid w:val="7C9D82D2"/>
    <w:rsid w:val="7CEC6056"/>
    <w:rsid w:val="7D3E4626"/>
    <w:rsid w:val="7E48A5FA"/>
    <w:rsid w:val="7E6BA302"/>
    <w:rsid w:val="7EA917E1"/>
    <w:rsid w:val="7EDEE1E2"/>
    <w:rsid w:val="7EE84423"/>
    <w:rsid w:val="7F8D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BEC68D"/>
  <w15:chartTrackingRefBased/>
  <w15:docId w15:val="{E62F6170-908C-4B11-8EC5-FAEE19E7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EFB"/>
  </w:style>
  <w:style w:type="paragraph" w:styleId="Heading1">
    <w:name w:val="heading 1"/>
    <w:basedOn w:val="Normal"/>
    <w:next w:val="Normal"/>
    <w:uiPriority w:val="9"/>
    <w:qFormat/>
    <w:rsid w:val="73A72B66"/>
    <w:pPr>
      <w:outlineLvl w:val="0"/>
    </w:pPr>
    <w:rPr>
      <w:rFonts w:eastAsiaTheme="minorEastAsia"/>
      <w:b/>
      <w:bCs/>
      <w:color w:val="002060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2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B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7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512"/>
  </w:style>
  <w:style w:type="paragraph" w:styleId="Footer">
    <w:name w:val="footer"/>
    <w:basedOn w:val="Normal"/>
    <w:link w:val="FooterChar"/>
    <w:uiPriority w:val="99"/>
    <w:unhideWhenUsed/>
    <w:rsid w:val="001875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512"/>
  </w:style>
  <w:style w:type="paragraph" w:customStyle="1" w:styleId="Recommendation">
    <w:name w:val="Recommendation"/>
    <w:basedOn w:val="Normal"/>
    <w:rsid w:val="00450F3F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u w:val="single"/>
      <w:lang w:val="en-US" w:eastAsia="en-AU"/>
    </w:rPr>
  </w:style>
  <w:style w:type="paragraph" w:styleId="ListParagraph">
    <w:name w:val="List Paragraph"/>
    <w:aliases w:val="heading 3"/>
    <w:basedOn w:val="Normal"/>
    <w:link w:val="ListParagraphChar"/>
    <w:uiPriority w:val="34"/>
    <w:qFormat/>
    <w:rsid w:val="001D04BA"/>
    <w:pPr>
      <w:autoSpaceDE w:val="0"/>
      <w:autoSpaceDN w:val="0"/>
      <w:spacing w:after="0" w:line="240" w:lineRule="auto"/>
      <w:ind w:left="720"/>
      <w:contextualSpacing/>
      <w:jc w:val="both"/>
    </w:pPr>
    <w:rPr>
      <w:rFonts w:ascii="Arial" w:eastAsiaTheme="minorEastAsia" w:hAnsi="Arial" w:cs="Garamond"/>
      <w:sz w:val="20"/>
      <w:szCs w:val="24"/>
      <w:lang w:val="en-US" w:eastAsia="en-AU"/>
    </w:rPr>
  </w:style>
  <w:style w:type="character" w:customStyle="1" w:styleId="ListParagraphChar">
    <w:name w:val="List Paragraph Char"/>
    <w:aliases w:val="heading 3 Char"/>
    <w:basedOn w:val="DefaultParagraphFont"/>
    <w:link w:val="ListParagraph"/>
    <w:uiPriority w:val="34"/>
    <w:locked/>
    <w:rsid w:val="001D04BA"/>
    <w:rPr>
      <w:rFonts w:ascii="Arial" w:eastAsiaTheme="minorEastAsia" w:hAnsi="Arial" w:cs="Garamond"/>
      <w:sz w:val="20"/>
      <w:szCs w:val="24"/>
      <w:lang w:val="en-US" w:eastAsia="en-AU"/>
    </w:rPr>
  </w:style>
  <w:style w:type="table" w:styleId="TableGrid">
    <w:name w:val="Table Grid"/>
    <w:basedOn w:val="TableNormal"/>
    <w:uiPriority w:val="39"/>
    <w:rsid w:val="00AA4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7057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40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64A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4A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4A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A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AD4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BC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1">
    <w:name w:val="toc 1"/>
    <w:basedOn w:val="Normal"/>
    <w:next w:val="Normal"/>
    <w:uiPriority w:val="39"/>
    <w:unhideWhenUsed/>
    <w:rsid w:val="7A515327"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4772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2317E6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8424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424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4248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D7643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chs.com.au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nnyw\Downloads\Final%20Policy%20Design%20Template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132AE482702E40BE092F7BAC3DBB51" ma:contentTypeVersion="24" ma:contentTypeDescription="Create a new document." ma:contentTypeScope="" ma:versionID="c5d02819a2a9700ddf9384cb66e0f03d">
  <xsd:schema xmlns:xsd="http://www.w3.org/2001/XMLSchema" xmlns:xs="http://www.w3.org/2001/XMLSchema" xmlns:p="http://schemas.microsoft.com/office/2006/metadata/properties" xmlns:ns2="74c9c632-7b7f-4ff8-90ac-2cc5c93bffee" xmlns:ns3="143db929-43f2-46f5-bfc5-9a5ef7176622" targetNamespace="http://schemas.microsoft.com/office/2006/metadata/properties" ma:root="true" ma:fieldsID="32ad05a8488ebcb984d725dad1e3368b" ns2:_="" ns3:_="">
    <xsd:import namespace="74c9c632-7b7f-4ff8-90ac-2cc5c93bffee"/>
    <xsd:import namespace="143db929-43f2-46f5-bfc5-9a5ef71766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3:i0f84bba906045b4af568ee102a52dcb" minOccurs="0"/>
                <xsd:element ref="ns2:MediaServiceSearchProperties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9c632-7b7f-4ff8-90ac-2cc5c93bff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e8bb5a17-ff74-4e96-a4ef-92e253da1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b929-43f2-46f5-bfc5-9a5ef717662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e4ce88e-d4bf-4136-b2c7-cef41451b9b4}" ma:internalName="TaxCatchAll" ma:showField="CatchAllData" ma:web="143db929-43f2-46f5-bfc5-9a5ef71766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5" nillable="true" ma:taxonomy="true" ma:internalName="i0f84bba906045b4af568ee102a52dcb" ma:taxonomyFieldName="RevIMBCS" ma:displayName="Classification" ma:indexed="true" ma:default="1;#Retain at Council|2a406985-a183-49a3-b391-9528742b8272" ma:fieldId="{20f84bba-9060-45b4-af56-8ee102a52dcb}" ma:sspId="e8bb5a17-ff74-4e96-a4ef-92e253da149d" ma:termSetId="28bccde4-2571-4bad-8177-bb11ca74ebd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c9c632-7b7f-4ff8-90ac-2cc5c93bffee">
      <Terms xmlns="http://schemas.microsoft.com/office/infopath/2007/PartnerControls"/>
    </lcf76f155ced4ddcb4097134ff3c332f>
    <TaxCatchAll xmlns="143db929-43f2-46f5-bfc5-9a5ef7176622">
      <Value>4</Value>
    </TaxCatchAll>
    <i0f84bba906045b4af568ee102a52dcb xmlns="143db929-43f2-46f5-bfc5-9a5ef7176622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Retain at Council</TermName>
          <TermId xmlns="http://schemas.microsoft.com/office/infopath/2007/PartnerControls">97707dd7-b142-4d7b-8908-4d4bdd46d324</TermId>
        </TermInfo>
      </Terms>
    </i0f84bba906045b4af568ee102a52dcb>
    <_Flow_SignoffStatus xmlns="74c9c632-7b7f-4ff8-90ac-2cc5c93bffe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CBCFB-1233-41AC-AC3B-EA37450EDA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c9c632-7b7f-4ff8-90ac-2cc5c93bffee"/>
    <ds:schemaRef ds:uri="143db929-43f2-46f5-bfc5-9a5ef71766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BC9440-D653-4AAA-A911-989741AD86B7}">
  <ds:schemaRefs>
    <ds:schemaRef ds:uri="http://schemas.microsoft.com/office/2006/metadata/properties"/>
    <ds:schemaRef ds:uri="http://schemas.microsoft.com/office/infopath/2007/PartnerControls"/>
    <ds:schemaRef ds:uri="74c9c632-7b7f-4ff8-90ac-2cc5c93bffee"/>
    <ds:schemaRef ds:uri="143db929-43f2-46f5-bfc5-9a5ef7176622"/>
  </ds:schemaRefs>
</ds:datastoreItem>
</file>

<file path=customXml/itemProps3.xml><?xml version="1.0" encoding="utf-8"?>
<ds:datastoreItem xmlns:ds="http://schemas.openxmlformats.org/officeDocument/2006/customXml" ds:itemID="{4878D911-1507-4FDF-9CF1-AA2AFA6F23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8A47EE-0FA0-4F30-BA2D-27FD79C64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Final Policy Design Template (2)</Template>
  <TotalTime>1</TotalTime>
  <Pages>7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Woolcock</dc:creator>
  <cp:keywords/>
  <dc:description/>
  <cp:lastModifiedBy>Phuong Au</cp:lastModifiedBy>
  <cp:revision>10</cp:revision>
  <cp:lastPrinted>2026-04-02T11:43:00Z</cp:lastPrinted>
  <dcterms:created xsi:type="dcterms:W3CDTF">2026-06-03T01:54:00Z</dcterms:created>
  <dcterms:modified xsi:type="dcterms:W3CDTF">2026-07-02T03:57:00Z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0x0101003D132AE482702E40BE092F7BAC3DBB51</vt:lpwstr>
  </property>
  <property fmtid="{D5CDD505-2E9C-101B-9397-08002B2CF9AE}" pid="3" name="MediaServiceImageTags">
    <vt:lpwstr/>
  </property>
  <property fmtid="{D5CDD505-2E9C-101B-9397-08002B2CF9AE}" pid="4" name="RevIMBCS">
    <vt:lpwstr>4;#Retain at Council|97707dd7-b142-4d7b-8908-4d4bdd46d324</vt:lpwstr>
  </property>
</Properties>
</file>